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EED" w:rsidRDefault="002C2EED" w:rsidP="002C2EED">
      <w:pPr>
        <w:pStyle w:val="NoSpacing"/>
      </w:pPr>
      <w:r>
        <w:rPr>
          <w:u w:val="single"/>
        </w:rPr>
        <w:t>Katherine TAYLOR</w:t>
      </w:r>
      <w:r>
        <w:t xml:space="preserve">      (fl.1499)</w:t>
      </w:r>
    </w:p>
    <w:p w:rsidR="002C2EED" w:rsidRDefault="002C2EED" w:rsidP="002C2EE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Exning</w:t>
      </w:r>
      <w:proofErr w:type="spellEnd"/>
      <w:r>
        <w:t>.</w:t>
      </w:r>
    </w:p>
    <w:p w:rsidR="002C2EED" w:rsidRDefault="002C2EED" w:rsidP="002C2EED">
      <w:pPr>
        <w:pStyle w:val="NoSpacing"/>
      </w:pPr>
    </w:p>
    <w:p w:rsidR="002C2EED" w:rsidRDefault="002C2EED" w:rsidP="002C2EED">
      <w:pPr>
        <w:pStyle w:val="NoSpacing"/>
      </w:pPr>
    </w:p>
    <w:p w:rsidR="002C2EED" w:rsidRDefault="002C2EED" w:rsidP="002C2EED">
      <w:pPr>
        <w:pStyle w:val="NoSpacing"/>
      </w:pPr>
      <w:proofErr w:type="gramStart"/>
      <w:r>
        <w:t>= Thomas Wood of Clare, Suffolk.</w:t>
      </w:r>
      <w:proofErr w:type="gramEnd"/>
    </w:p>
    <w:p w:rsidR="002C2EED" w:rsidRDefault="002C2EED" w:rsidP="002C2EED">
      <w:pPr>
        <w:pStyle w:val="NoSpacing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49)</w:t>
      </w:r>
    </w:p>
    <w:p w:rsidR="002C2EED" w:rsidRDefault="002C2EED" w:rsidP="002C2EED">
      <w:pPr>
        <w:pStyle w:val="NoSpacing"/>
      </w:pPr>
    </w:p>
    <w:p w:rsidR="002C2EED" w:rsidRDefault="002C2EED" w:rsidP="002C2EED">
      <w:pPr>
        <w:pStyle w:val="NoSpacing"/>
      </w:pPr>
    </w:p>
    <w:p w:rsidR="002C2EED" w:rsidRDefault="002C2EED" w:rsidP="002C2EED">
      <w:pPr>
        <w:pStyle w:val="NoSpacing"/>
      </w:pPr>
      <w:r>
        <w:tab/>
        <w:t>1499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2C2EED" w:rsidRDefault="002C2EED" w:rsidP="002C2EED">
      <w:pPr>
        <w:pStyle w:val="NoSpacing"/>
      </w:pPr>
    </w:p>
    <w:p w:rsidR="002C2EED" w:rsidRDefault="002C2EED" w:rsidP="002C2EED">
      <w:pPr>
        <w:pStyle w:val="NoSpacing"/>
      </w:pPr>
    </w:p>
    <w:p w:rsidR="002C2EED" w:rsidRDefault="002C2EED" w:rsidP="002C2EED">
      <w:pPr>
        <w:pStyle w:val="NoSpacing"/>
      </w:pPr>
      <w:r>
        <w:t>29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EED" w:rsidRDefault="002C2EED" w:rsidP="00920DE3">
      <w:pPr>
        <w:spacing w:after="0" w:line="240" w:lineRule="auto"/>
      </w:pPr>
      <w:r>
        <w:separator/>
      </w:r>
    </w:p>
  </w:endnote>
  <w:endnote w:type="continuationSeparator" w:id="0">
    <w:p w:rsidR="002C2EED" w:rsidRDefault="002C2EE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EED" w:rsidRDefault="002C2EED" w:rsidP="00920DE3">
      <w:pPr>
        <w:spacing w:after="0" w:line="240" w:lineRule="auto"/>
      </w:pPr>
      <w:r>
        <w:separator/>
      </w:r>
    </w:p>
  </w:footnote>
  <w:footnote w:type="continuationSeparator" w:id="0">
    <w:p w:rsidR="002C2EED" w:rsidRDefault="002C2EE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EED"/>
    <w:rsid w:val="00120749"/>
    <w:rsid w:val="002C2EE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2E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2E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2014-02-07T21:58:00Z</dcterms:created>
  <dcterms:modified xsi:type="dcterms:W3CDTF">2014-02-07T21:59:00Z</dcterms:modified>
</cp:coreProperties>
</file>