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F9" w:rsidRDefault="002371F9" w:rsidP="002371F9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John TAYLOR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fl.1435)</w:t>
      </w:r>
    </w:p>
    <w:p w:rsidR="002371F9" w:rsidRDefault="002371F9" w:rsidP="002371F9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2371F9" w:rsidRDefault="002371F9" w:rsidP="002371F9">
      <w:pPr>
        <w:pStyle w:val="Body"/>
        <w:rPr>
          <w:rFonts w:ascii="Times New Roman" w:hAnsi="Times New Roman"/>
          <w:sz w:val="24"/>
          <w:szCs w:val="24"/>
        </w:rPr>
      </w:pPr>
    </w:p>
    <w:p w:rsidR="002371F9" w:rsidRDefault="002371F9" w:rsidP="002371F9">
      <w:pPr>
        <w:pStyle w:val="Body"/>
        <w:rPr>
          <w:rFonts w:ascii="Times New Roman" w:hAnsi="Times New Roman"/>
          <w:sz w:val="24"/>
          <w:szCs w:val="24"/>
        </w:rPr>
      </w:pPr>
    </w:p>
    <w:p w:rsidR="002371F9" w:rsidRDefault="002371F9" w:rsidP="002371F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2371F9" w:rsidRDefault="002371F9" w:rsidP="002371F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2371F9" w:rsidRDefault="002371F9" w:rsidP="002371F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371F9" w:rsidRDefault="002371F9" w:rsidP="002371F9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2371F9" w:rsidRDefault="002371F9" w:rsidP="002371F9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November 2016</w:t>
      </w:r>
    </w:p>
    <w:p w:rsidR="006B2F86" w:rsidRPr="00E71FC3" w:rsidRDefault="002371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1F9" w:rsidRDefault="002371F9" w:rsidP="00E71FC3">
      <w:pPr>
        <w:spacing w:after="0" w:line="240" w:lineRule="auto"/>
      </w:pPr>
      <w:r>
        <w:separator/>
      </w:r>
    </w:p>
  </w:endnote>
  <w:endnote w:type="continuationSeparator" w:id="0">
    <w:p w:rsidR="002371F9" w:rsidRDefault="002371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1F9" w:rsidRDefault="002371F9" w:rsidP="00E71FC3">
      <w:pPr>
        <w:spacing w:after="0" w:line="240" w:lineRule="auto"/>
      </w:pPr>
      <w:r>
        <w:separator/>
      </w:r>
    </w:p>
  </w:footnote>
  <w:footnote w:type="continuationSeparator" w:id="0">
    <w:p w:rsidR="002371F9" w:rsidRDefault="002371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1F9"/>
    <w:rsid w:val="001A7C09"/>
    <w:rsid w:val="002371F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CB8835-BBA2-4614-A5EE-BF7F51BB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2371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2016-12-14T20:18:00Z</dcterms:created>
  <dcterms:modified xsi:type="dcterms:W3CDTF">2016-12-14T20:19:00Z</dcterms:modified>
</cp:coreProperties>
</file>