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13A" w:rsidRDefault="0014113A" w:rsidP="0014113A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John TAYLOR</w:t>
      </w:r>
      <w:r>
        <w:rPr>
          <w:rFonts w:ascii="Times New Roman" w:hAnsi="Times New Roman"/>
          <w:sz w:val="24"/>
          <w:szCs w:val="24"/>
        </w:rPr>
        <w:t xml:space="preserve">     (fl.1435)</w:t>
      </w:r>
    </w:p>
    <w:p w:rsidR="0014113A" w:rsidRDefault="0014113A" w:rsidP="0014113A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 the diocese of Exeter.</w:t>
      </w:r>
    </w:p>
    <w:p w:rsidR="0014113A" w:rsidRDefault="0014113A" w:rsidP="0014113A">
      <w:pPr>
        <w:pStyle w:val="Body"/>
        <w:rPr>
          <w:rFonts w:ascii="Times New Roman" w:hAnsi="Times New Roman"/>
          <w:sz w:val="24"/>
          <w:szCs w:val="24"/>
        </w:rPr>
      </w:pPr>
    </w:p>
    <w:p w:rsidR="0014113A" w:rsidRDefault="0014113A" w:rsidP="0014113A">
      <w:pPr>
        <w:pStyle w:val="Body"/>
        <w:rPr>
          <w:rFonts w:ascii="Times New Roman" w:hAnsi="Times New Roman"/>
          <w:sz w:val="24"/>
          <w:szCs w:val="24"/>
        </w:rPr>
      </w:pPr>
    </w:p>
    <w:p w:rsidR="0014113A" w:rsidRDefault="0014113A" w:rsidP="0014113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Jul.</w:t>
      </w:r>
      <w:r>
        <w:rPr>
          <w:rFonts w:ascii="Times New Roman" w:hAnsi="Times New Roman"/>
          <w:sz w:val="24"/>
          <w:szCs w:val="24"/>
        </w:rPr>
        <w:tab/>
        <w:t>1435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He was ordained to his first tonsure.</w:t>
      </w:r>
    </w:p>
    <w:p w:rsidR="0014113A" w:rsidRDefault="0014113A" w:rsidP="0014113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("Register of Edmund Lacy, Bishop of Exeter 1420-55" part 4 p.157)</w:t>
      </w:r>
    </w:p>
    <w:p w:rsidR="0014113A" w:rsidRDefault="0014113A" w:rsidP="0014113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4113A" w:rsidRDefault="0014113A" w:rsidP="0014113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4113A" w:rsidRDefault="0014113A" w:rsidP="0014113A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 November 2016</w:t>
      </w:r>
    </w:p>
    <w:p w:rsidR="006B2F86" w:rsidRPr="00E71FC3" w:rsidRDefault="0014113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113A" w:rsidRDefault="0014113A" w:rsidP="00E71FC3">
      <w:pPr>
        <w:spacing w:after="0" w:line="240" w:lineRule="auto"/>
      </w:pPr>
      <w:r>
        <w:separator/>
      </w:r>
    </w:p>
  </w:endnote>
  <w:endnote w:type="continuationSeparator" w:id="0">
    <w:p w:rsidR="0014113A" w:rsidRDefault="0014113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113A" w:rsidRDefault="0014113A" w:rsidP="00E71FC3">
      <w:pPr>
        <w:spacing w:after="0" w:line="240" w:lineRule="auto"/>
      </w:pPr>
      <w:r>
        <w:separator/>
      </w:r>
    </w:p>
  </w:footnote>
  <w:footnote w:type="continuationSeparator" w:id="0">
    <w:p w:rsidR="0014113A" w:rsidRDefault="0014113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13A"/>
    <w:rsid w:val="0014113A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C99DE6-64D9-4408-A729-BED24E257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">
    <w:name w:val="Body"/>
    <w:rsid w:val="001411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2017-01-03T11:44:00Z</dcterms:created>
  <dcterms:modified xsi:type="dcterms:W3CDTF">2017-01-03T11:44:00Z</dcterms:modified>
</cp:coreProperties>
</file>