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236F9A" w14:textId="1EA66F93" w:rsidR="00BA00AB" w:rsidRDefault="00927C45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TAYLOR</w:t>
      </w:r>
      <w:r>
        <w:rPr>
          <w:rFonts w:cs="Times New Roman"/>
          <w:szCs w:val="24"/>
        </w:rPr>
        <w:t xml:space="preserve">      (d.1506)</w:t>
      </w:r>
    </w:p>
    <w:p w14:paraId="3D2D3964" w14:textId="24AF0FCF" w:rsidR="00927C45" w:rsidRDefault="00927C45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Rampston.</w:t>
      </w:r>
    </w:p>
    <w:p w14:paraId="3625E344" w14:textId="77777777" w:rsidR="00927C45" w:rsidRDefault="00927C45" w:rsidP="009139A6">
      <w:pPr>
        <w:pStyle w:val="NoSpacing"/>
        <w:rPr>
          <w:rFonts w:cs="Times New Roman"/>
          <w:szCs w:val="24"/>
        </w:rPr>
      </w:pPr>
    </w:p>
    <w:p w14:paraId="3860B703" w14:textId="77777777" w:rsidR="00927C45" w:rsidRDefault="00927C45" w:rsidP="009139A6">
      <w:pPr>
        <w:pStyle w:val="NoSpacing"/>
        <w:rPr>
          <w:rFonts w:cs="Times New Roman"/>
          <w:szCs w:val="24"/>
        </w:rPr>
      </w:pPr>
    </w:p>
    <w:p w14:paraId="1BB6CE61" w14:textId="10253698" w:rsidR="00927C45" w:rsidRDefault="00927C45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8 Jun.1506</w:t>
      </w:r>
      <w:r>
        <w:rPr>
          <w:rFonts w:cs="Times New Roman"/>
          <w:szCs w:val="24"/>
        </w:rPr>
        <w:tab/>
        <w:t>He made his Will.   (W.Y.R. p.165)</w:t>
      </w:r>
    </w:p>
    <w:p w14:paraId="2C2ACB9A" w14:textId="5A66AA99" w:rsidR="00927C45" w:rsidRDefault="00927C45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8 Oct.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Probate of his Will.   (ibid.)</w:t>
      </w:r>
    </w:p>
    <w:p w14:paraId="645633CC" w14:textId="77777777" w:rsidR="00927C45" w:rsidRDefault="00927C45" w:rsidP="009139A6">
      <w:pPr>
        <w:pStyle w:val="NoSpacing"/>
        <w:rPr>
          <w:rFonts w:cs="Times New Roman"/>
          <w:szCs w:val="24"/>
        </w:rPr>
      </w:pPr>
    </w:p>
    <w:p w14:paraId="69A32718" w14:textId="77777777" w:rsidR="00927C45" w:rsidRDefault="00927C45" w:rsidP="009139A6">
      <w:pPr>
        <w:pStyle w:val="NoSpacing"/>
        <w:rPr>
          <w:rFonts w:cs="Times New Roman"/>
          <w:szCs w:val="24"/>
        </w:rPr>
      </w:pPr>
    </w:p>
    <w:p w14:paraId="636A14E4" w14:textId="52EDAADB" w:rsidR="00927C45" w:rsidRPr="00927C45" w:rsidRDefault="00927C45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24 December 2023</w:t>
      </w:r>
    </w:p>
    <w:sectPr w:rsidR="00927C45" w:rsidRPr="00927C4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7E34CA" w14:textId="77777777" w:rsidR="00927C45" w:rsidRDefault="00927C45" w:rsidP="009139A6">
      <w:r>
        <w:separator/>
      </w:r>
    </w:p>
  </w:endnote>
  <w:endnote w:type="continuationSeparator" w:id="0">
    <w:p w14:paraId="0D489EC7" w14:textId="77777777" w:rsidR="00927C45" w:rsidRDefault="00927C4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283A1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06EA1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00853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5F9C67" w14:textId="77777777" w:rsidR="00927C45" w:rsidRDefault="00927C45" w:rsidP="009139A6">
      <w:r>
        <w:separator/>
      </w:r>
    </w:p>
  </w:footnote>
  <w:footnote w:type="continuationSeparator" w:id="0">
    <w:p w14:paraId="7325A2FD" w14:textId="77777777" w:rsidR="00927C45" w:rsidRDefault="00927C4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8E2D8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A46E5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FEB45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C45"/>
    <w:rsid w:val="000666E0"/>
    <w:rsid w:val="002510B7"/>
    <w:rsid w:val="005C130B"/>
    <w:rsid w:val="00826F5C"/>
    <w:rsid w:val="009139A6"/>
    <w:rsid w:val="00927C45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605027"/>
  <w15:chartTrackingRefBased/>
  <w15:docId w15:val="{E4D05633-ABFF-4C8B-B366-066CBCFD4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4</TotalTime>
  <Pages>1</Pages>
  <Words>22</Words>
  <Characters>127</Characters>
  <Application>Microsoft Office Word</Application>
  <DocSecurity>0</DocSecurity>
  <Lines>1</Lines>
  <Paragraphs>1</Paragraphs>
  <ScaleCrop>false</ScaleCrop>
  <Company/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2023-12-24T12:49:00Z</dcterms:created>
  <dcterms:modified xsi:type="dcterms:W3CDTF">2023-12-24T12:53:00Z</dcterms:modified>
</cp:coreProperties>
</file>