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01249" w14:textId="2A7565BF" w:rsidR="006B2F86" w:rsidRDefault="008750AE" w:rsidP="00E71FC3">
      <w:pPr>
        <w:pStyle w:val="NoSpacing"/>
      </w:pPr>
      <w:r>
        <w:rPr>
          <w:u w:val="single"/>
        </w:rPr>
        <w:t>John TAYLOR</w:t>
      </w:r>
      <w:r>
        <w:t xml:space="preserve">   </w:t>
      </w:r>
      <w:proofErr w:type="gramStart"/>
      <w:r>
        <w:t xml:space="preserve">   (</w:t>
      </w:r>
      <w:proofErr w:type="gramEnd"/>
      <w:r>
        <w:t>fl.1479)</w:t>
      </w:r>
    </w:p>
    <w:p w14:paraId="74CD1C70" w14:textId="4F7A5CC3" w:rsidR="008750AE" w:rsidRDefault="008750AE" w:rsidP="00E71FC3">
      <w:pPr>
        <w:pStyle w:val="NoSpacing"/>
      </w:pPr>
      <w:r>
        <w:t>of Penwortham, Lancashire.</w:t>
      </w:r>
    </w:p>
    <w:p w14:paraId="5140D859" w14:textId="3FB8B98E" w:rsidR="008750AE" w:rsidRDefault="008750AE" w:rsidP="00E71FC3">
      <w:pPr>
        <w:pStyle w:val="NoSpacing"/>
      </w:pPr>
    </w:p>
    <w:p w14:paraId="2CB353A7" w14:textId="769D0A0D" w:rsidR="008750AE" w:rsidRDefault="008750AE" w:rsidP="00E71FC3">
      <w:pPr>
        <w:pStyle w:val="NoSpacing"/>
      </w:pPr>
    </w:p>
    <w:p w14:paraId="01979381" w14:textId="5CC3AE94" w:rsidR="008750AE" w:rsidRDefault="008750AE" w:rsidP="00E71FC3">
      <w:pPr>
        <w:pStyle w:val="NoSpacing"/>
      </w:pPr>
      <w:r>
        <w:t>16 Dec.1479</w:t>
      </w:r>
      <w:r>
        <w:tab/>
        <w:t xml:space="preserve">He was the tenant of a </w:t>
      </w:r>
      <w:proofErr w:type="spellStart"/>
      <w:r>
        <w:t>messuage</w:t>
      </w:r>
      <w:proofErr w:type="spellEnd"/>
      <w:r>
        <w:t xml:space="preserve"> in Penwortham.</w:t>
      </w:r>
    </w:p>
    <w:p w14:paraId="5A0D3F2D" w14:textId="14DE9A65" w:rsidR="008750AE" w:rsidRDefault="008750AE" w:rsidP="00E71FC3">
      <w:pPr>
        <w:pStyle w:val="NoSpacing"/>
      </w:pPr>
      <w:r>
        <w:tab/>
      </w:r>
      <w:r>
        <w:tab/>
        <w:t>(P.R.O. ref. DDR 10/6)</w:t>
      </w:r>
    </w:p>
    <w:p w14:paraId="3AD5CA7E" w14:textId="36C60749" w:rsidR="008750AE" w:rsidRDefault="008750AE" w:rsidP="00E71FC3">
      <w:pPr>
        <w:pStyle w:val="NoSpacing"/>
      </w:pPr>
    </w:p>
    <w:p w14:paraId="6612483E" w14:textId="666A72B9" w:rsidR="008750AE" w:rsidRDefault="008750AE" w:rsidP="00E71FC3">
      <w:pPr>
        <w:pStyle w:val="NoSpacing"/>
      </w:pPr>
    </w:p>
    <w:p w14:paraId="1CC01B3F" w14:textId="1073DB67" w:rsidR="008750AE" w:rsidRPr="008750AE" w:rsidRDefault="008750AE" w:rsidP="00E71FC3">
      <w:pPr>
        <w:pStyle w:val="NoSpacing"/>
      </w:pPr>
      <w:r>
        <w:t>4 May 2019</w:t>
      </w:r>
      <w:bookmarkStart w:id="0" w:name="_GoBack"/>
      <w:bookmarkEnd w:id="0"/>
    </w:p>
    <w:sectPr w:rsidR="008750AE" w:rsidRPr="008750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A5E43" w14:textId="77777777" w:rsidR="008750AE" w:rsidRDefault="008750AE" w:rsidP="00E71FC3">
      <w:pPr>
        <w:spacing w:after="0" w:line="240" w:lineRule="auto"/>
      </w:pPr>
      <w:r>
        <w:separator/>
      </w:r>
    </w:p>
  </w:endnote>
  <w:endnote w:type="continuationSeparator" w:id="0">
    <w:p w14:paraId="1B1BA627" w14:textId="77777777" w:rsidR="008750AE" w:rsidRDefault="008750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E8B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6C563" w14:textId="77777777" w:rsidR="008750AE" w:rsidRDefault="008750AE" w:rsidP="00E71FC3">
      <w:pPr>
        <w:spacing w:after="0" w:line="240" w:lineRule="auto"/>
      </w:pPr>
      <w:r>
        <w:separator/>
      </w:r>
    </w:p>
  </w:footnote>
  <w:footnote w:type="continuationSeparator" w:id="0">
    <w:p w14:paraId="2060CC81" w14:textId="77777777" w:rsidR="008750AE" w:rsidRDefault="008750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AE"/>
    <w:rsid w:val="001A7C09"/>
    <w:rsid w:val="00577BD5"/>
    <w:rsid w:val="00656CBA"/>
    <w:rsid w:val="006A1F77"/>
    <w:rsid w:val="00733BE7"/>
    <w:rsid w:val="008750A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7356"/>
  <w15:chartTrackingRefBased/>
  <w15:docId w15:val="{A202B815-7022-4B53-B6D1-50071A54A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2019-05-04T19:53:00Z</dcterms:created>
  <dcterms:modified xsi:type="dcterms:W3CDTF">2019-05-04T19:55:00Z</dcterms:modified>
</cp:coreProperties>
</file>