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9720A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TAYLOR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2EC8E5F1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Myrcaston, Suffolk. Husbandman.</w:t>
      </w:r>
    </w:p>
    <w:p w14:paraId="6C2A0F36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</w:p>
    <w:p w14:paraId="24968175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</w:p>
    <w:p w14:paraId="3CF11C47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Thomas Staunton(q.v.) and John Bird(q.v.) brought a plaint of debt against</w:t>
      </w:r>
    </w:p>
    <w:p w14:paraId="08D6A12B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8 others.</w:t>
      </w:r>
    </w:p>
    <w:p w14:paraId="2CF1AC24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4E65996C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</w:p>
    <w:p w14:paraId="2ABBB4DA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</w:p>
    <w:p w14:paraId="7E15E941" w14:textId="77777777" w:rsidR="00FB2394" w:rsidRDefault="00FB2394" w:rsidP="00FB239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September 2023</w:t>
      </w:r>
    </w:p>
    <w:p w14:paraId="74BD64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64902" w14:textId="77777777" w:rsidR="00FB2394" w:rsidRDefault="00FB2394" w:rsidP="009139A6">
      <w:r>
        <w:separator/>
      </w:r>
    </w:p>
  </w:endnote>
  <w:endnote w:type="continuationSeparator" w:id="0">
    <w:p w14:paraId="3083C239" w14:textId="77777777" w:rsidR="00FB2394" w:rsidRDefault="00FB23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FCC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231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AAD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FAA63" w14:textId="77777777" w:rsidR="00FB2394" w:rsidRDefault="00FB2394" w:rsidP="009139A6">
      <w:r>
        <w:separator/>
      </w:r>
    </w:p>
  </w:footnote>
  <w:footnote w:type="continuationSeparator" w:id="0">
    <w:p w14:paraId="19E5A388" w14:textId="77777777" w:rsidR="00FB2394" w:rsidRDefault="00FB23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F7D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D62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D5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9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120"/>
  <w15:chartTrackingRefBased/>
  <w15:docId w15:val="{57B28024-F43D-4DF4-B206-E5D1EBCA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B23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2023-09-20T19:54:00Z</dcterms:created>
  <dcterms:modified xsi:type="dcterms:W3CDTF">2023-09-20T19:55:00Z</dcterms:modified>
</cp:coreProperties>
</file>