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B94" w:rsidRDefault="00402B94" w:rsidP="00402B94">
      <w:pPr>
        <w:pStyle w:val="NoSpacing"/>
        <w:jc w:val="both"/>
      </w:pPr>
      <w:r>
        <w:rPr>
          <w:u w:val="single"/>
        </w:rPr>
        <w:t>John TAYLOR (alias WYLLYAMSONE)</w:t>
      </w:r>
      <w:r>
        <w:t xml:space="preserve">      (d.1460)</w:t>
      </w:r>
    </w:p>
    <w:p w:rsidR="00402B94" w:rsidRDefault="00402B94" w:rsidP="00402B94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Mildenhall</w:t>
      </w:r>
      <w:proofErr w:type="spellEnd"/>
      <w:r>
        <w:t>.</w:t>
      </w:r>
    </w:p>
    <w:p w:rsidR="00402B94" w:rsidRDefault="00402B94" w:rsidP="00402B94">
      <w:pPr>
        <w:pStyle w:val="NoSpacing"/>
        <w:jc w:val="both"/>
      </w:pPr>
    </w:p>
    <w:p w:rsidR="00402B94" w:rsidRDefault="00402B94" w:rsidP="00402B94">
      <w:pPr>
        <w:pStyle w:val="NoSpacing"/>
        <w:jc w:val="both"/>
      </w:pPr>
    </w:p>
    <w:p w:rsidR="00402B94" w:rsidRDefault="00402B94" w:rsidP="00402B94">
      <w:pPr>
        <w:pStyle w:val="NoSpacing"/>
        <w:jc w:val="both"/>
      </w:pPr>
      <w:r>
        <w:t xml:space="preserve">  4 Apr.1460</w:t>
      </w:r>
      <w:r>
        <w:tab/>
        <w:t>He made his Will.    (Redstone p.80)</w:t>
      </w:r>
    </w:p>
    <w:p w:rsidR="00402B94" w:rsidRDefault="00402B94" w:rsidP="00402B94">
      <w:pPr>
        <w:pStyle w:val="NoSpacing"/>
        <w:jc w:val="both"/>
      </w:pPr>
      <w:r>
        <w:t xml:space="preserve">  3 Aug.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402B94" w:rsidRDefault="00402B94" w:rsidP="00402B94">
      <w:pPr>
        <w:pStyle w:val="NoSpacing"/>
        <w:jc w:val="both"/>
      </w:pPr>
    </w:p>
    <w:p w:rsidR="00402B94" w:rsidRDefault="00402B94" w:rsidP="00402B94">
      <w:pPr>
        <w:pStyle w:val="NoSpacing"/>
        <w:jc w:val="both"/>
      </w:pPr>
    </w:p>
    <w:p w:rsidR="00402B94" w:rsidRDefault="00402B94" w:rsidP="00402B94">
      <w:pPr>
        <w:pStyle w:val="NoSpacing"/>
        <w:jc w:val="both"/>
      </w:pPr>
      <w:r>
        <w:t>20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B94" w:rsidRDefault="00402B94" w:rsidP="00920DE3">
      <w:pPr>
        <w:spacing w:after="0" w:line="240" w:lineRule="auto"/>
      </w:pPr>
      <w:r>
        <w:separator/>
      </w:r>
    </w:p>
  </w:endnote>
  <w:endnote w:type="continuationSeparator" w:id="0">
    <w:p w:rsidR="00402B94" w:rsidRDefault="00402B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B94" w:rsidRDefault="00402B94" w:rsidP="00920DE3">
      <w:pPr>
        <w:spacing w:after="0" w:line="240" w:lineRule="auto"/>
      </w:pPr>
      <w:r>
        <w:separator/>
      </w:r>
    </w:p>
  </w:footnote>
  <w:footnote w:type="continuationSeparator" w:id="0">
    <w:p w:rsidR="00402B94" w:rsidRDefault="00402B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94"/>
    <w:rsid w:val="00120749"/>
    <w:rsid w:val="00402B9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2014-03-01T18:58:00Z</dcterms:created>
  <dcterms:modified xsi:type="dcterms:W3CDTF">2014-03-01T18:59:00Z</dcterms:modified>
</cp:coreProperties>
</file>