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124D8" w14:textId="4AC0129E" w:rsidR="008B5F11" w:rsidRDefault="008B5F11" w:rsidP="008B5F11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t>John TAYLOR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(fl.1477</w:t>
      </w:r>
      <w:r w:rsidR="00753110">
        <w:rPr>
          <w:rFonts w:ascii="Times New Roman" w:hAnsi="Times New Roman" w:cs="Times New Roman"/>
          <w:sz w:val="24"/>
          <w:szCs w:val="24"/>
          <w:lang w:val="en-GB"/>
        </w:rPr>
        <w:t>-99</w:t>
      </w:r>
      <w:r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516F3AEC" w14:textId="77777777" w:rsidR="008B5F11" w:rsidRDefault="008B5F11" w:rsidP="008B5F11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Leatherseller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3346260" w14:textId="77777777" w:rsidR="008B5F11" w:rsidRDefault="008B5F11" w:rsidP="008B5F11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7BAED344" w14:textId="77777777" w:rsidR="008B5F11" w:rsidRDefault="008B5F11" w:rsidP="008B5F11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229361E2" w14:textId="77777777" w:rsidR="00B735AF" w:rsidRPr="00B735AF" w:rsidRDefault="00B735AF" w:rsidP="00B735AF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B735AF">
        <w:rPr>
          <w:rFonts w:ascii="Times New Roman" w:hAnsi="Times New Roman" w:cs="Times New Roman"/>
          <w:sz w:val="24"/>
          <w:szCs w:val="24"/>
          <w:lang w:val="en-GB"/>
        </w:rPr>
        <w:t xml:space="preserve">         1473-4</w:t>
      </w:r>
      <w:r w:rsidRPr="00B735AF">
        <w:rPr>
          <w:rFonts w:ascii="Times New Roman" w:hAnsi="Times New Roman" w:cs="Times New Roman"/>
          <w:sz w:val="24"/>
          <w:szCs w:val="24"/>
          <w:lang w:val="en-GB"/>
        </w:rPr>
        <w:tab/>
        <w:t xml:space="preserve">He was Third Warden of the </w:t>
      </w:r>
      <w:proofErr w:type="spellStart"/>
      <w:r w:rsidRPr="00B735AF">
        <w:rPr>
          <w:rFonts w:ascii="Times New Roman" w:hAnsi="Times New Roman" w:cs="Times New Roman"/>
          <w:sz w:val="24"/>
          <w:szCs w:val="24"/>
          <w:lang w:val="en-GB"/>
        </w:rPr>
        <w:t>Leathersellers</w:t>
      </w:r>
      <w:proofErr w:type="spellEnd"/>
      <w:r w:rsidRPr="00B735AF">
        <w:rPr>
          <w:rFonts w:ascii="Times New Roman" w:hAnsi="Times New Roman" w:cs="Times New Roman"/>
          <w:sz w:val="24"/>
          <w:szCs w:val="24"/>
          <w:lang w:val="en-GB"/>
        </w:rPr>
        <w:t>’ Company.</w:t>
      </w:r>
    </w:p>
    <w:p w14:paraId="0F720E0E" w14:textId="0B1ED33A" w:rsidR="00B735AF" w:rsidRDefault="00B735AF" w:rsidP="00B735AF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B735A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B735AF">
        <w:rPr>
          <w:rFonts w:ascii="Times New Roman" w:hAnsi="Times New Roman" w:cs="Times New Roman"/>
          <w:sz w:val="24"/>
          <w:szCs w:val="24"/>
          <w:lang w:val="en-GB"/>
        </w:rPr>
        <w:tab/>
        <w:t>(www.leathersellers.co.uk)</w:t>
      </w:r>
    </w:p>
    <w:p w14:paraId="7CEBC219" w14:textId="77777777" w:rsidR="008B5F11" w:rsidRDefault="008B5F11" w:rsidP="008B5F11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24 Sep.1477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Ellis Mounbryne of London, brewer(q.v.), gifted his goods and chattels to</w:t>
      </w:r>
    </w:p>
    <w:p w14:paraId="7B823695" w14:textId="77777777" w:rsidR="008B5F11" w:rsidRDefault="008B5F11" w:rsidP="008B5F11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him and William Curteys of the Chancery(q.v.).    (C.C.R. 1476-85 p.88)</w:t>
      </w:r>
    </w:p>
    <w:p w14:paraId="6C36E40D" w14:textId="77777777" w:rsidR="00753110" w:rsidRPr="00753110" w:rsidRDefault="00753110" w:rsidP="0075311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753110">
        <w:rPr>
          <w:rFonts w:ascii="Times New Roman" w:hAnsi="Times New Roman" w:cs="Times New Roman"/>
          <w:sz w:val="24"/>
          <w:szCs w:val="24"/>
          <w:lang w:val="en-GB"/>
        </w:rPr>
        <w:t xml:space="preserve">         1480-1</w:t>
      </w:r>
      <w:r w:rsidRPr="00753110">
        <w:rPr>
          <w:rFonts w:ascii="Times New Roman" w:hAnsi="Times New Roman" w:cs="Times New Roman"/>
          <w:sz w:val="24"/>
          <w:szCs w:val="24"/>
          <w:lang w:val="en-GB"/>
        </w:rPr>
        <w:tab/>
        <w:t xml:space="preserve">He was Master of the </w:t>
      </w:r>
      <w:proofErr w:type="spellStart"/>
      <w:r w:rsidRPr="00753110">
        <w:rPr>
          <w:rFonts w:ascii="Times New Roman" w:hAnsi="Times New Roman" w:cs="Times New Roman"/>
          <w:sz w:val="24"/>
          <w:szCs w:val="24"/>
          <w:lang w:val="en-GB"/>
        </w:rPr>
        <w:t>Leathersellers</w:t>
      </w:r>
      <w:proofErr w:type="spellEnd"/>
      <w:r w:rsidRPr="00753110">
        <w:rPr>
          <w:rFonts w:ascii="Times New Roman" w:hAnsi="Times New Roman" w:cs="Times New Roman"/>
          <w:sz w:val="24"/>
          <w:szCs w:val="24"/>
          <w:lang w:val="en-GB"/>
        </w:rPr>
        <w:t>’ Company.</w:t>
      </w:r>
    </w:p>
    <w:p w14:paraId="37C46C84" w14:textId="6B51CB1B" w:rsidR="00B735AF" w:rsidRDefault="00753110" w:rsidP="0075311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753110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753110">
        <w:rPr>
          <w:rFonts w:ascii="Times New Roman" w:hAnsi="Times New Roman" w:cs="Times New Roman"/>
          <w:sz w:val="24"/>
          <w:szCs w:val="24"/>
          <w:lang w:val="en-GB"/>
        </w:rPr>
        <w:tab/>
        <w:t>(</w:t>
      </w:r>
      <w:hyperlink r:id="rId6" w:history="1">
        <w:r w:rsidRPr="002856B9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www.leathersellers.co.uk</w:t>
        </w:r>
      </w:hyperlink>
      <w:r w:rsidRPr="00753110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2910E7B6" w14:textId="77777777" w:rsidR="00B735AF" w:rsidRPr="00B735AF" w:rsidRDefault="00B735AF" w:rsidP="00B735AF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B735AF">
        <w:rPr>
          <w:rFonts w:ascii="Times New Roman" w:hAnsi="Times New Roman" w:cs="Times New Roman"/>
          <w:sz w:val="24"/>
          <w:szCs w:val="24"/>
          <w:lang w:val="en-GB"/>
        </w:rPr>
        <w:t xml:space="preserve">       1488-89</w:t>
      </w:r>
      <w:r w:rsidRPr="00B735AF">
        <w:rPr>
          <w:rFonts w:ascii="Times New Roman" w:hAnsi="Times New Roman" w:cs="Times New Roman"/>
          <w:sz w:val="24"/>
          <w:szCs w:val="24"/>
          <w:lang w:val="en-GB"/>
        </w:rPr>
        <w:tab/>
        <w:t xml:space="preserve">He was Master of the </w:t>
      </w:r>
      <w:proofErr w:type="spellStart"/>
      <w:r w:rsidRPr="00B735AF">
        <w:rPr>
          <w:rFonts w:ascii="Times New Roman" w:hAnsi="Times New Roman" w:cs="Times New Roman"/>
          <w:sz w:val="24"/>
          <w:szCs w:val="24"/>
          <w:lang w:val="en-GB"/>
        </w:rPr>
        <w:t>Leathsellers</w:t>
      </w:r>
      <w:proofErr w:type="spellEnd"/>
      <w:r w:rsidRPr="00B735AF">
        <w:rPr>
          <w:rFonts w:ascii="Times New Roman" w:hAnsi="Times New Roman" w:cs="Times New Roman"/>
          <w:sz w:val="24"/>
          <w:szCs w:val="24"/>
          <w:lang w:val="en-GB"/>
        </w:rPr>
        <w:t>’ Company</w:t>
      </w:r>
    </w:p>
    <w:p w14:paraId="6CDE7A3E" w14:textId="0895FB86" w:rsidR="00B735AF" w:rsidRDefault="00B735AF" w:rsidP="00B735AF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B735A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B735AF">
        <w:rPr>
          <w:rFonts w:ascii="Times New Roman" w:hAnsi="Times New Roman" w:cs="Times New Roman"/>
          <w:sz w:val="24"/>
          <w:szCs w:val="24"/>
          <w:lang w:val="en-GB"/>
        </w:rPr>
        <w:tab/>
        <w:t>(www.leathersellers.co.uk)</w:t>
      </w:r>
    </w:p>
    <w:p w14:paraId="601B1EAE" w14:textId="77777777" w:rsidR="00753110" w:rsidRPr="00753110" w:rsidRDefault="00753110" w:rsidP="0075311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753110">
        <w:rPr>
          <w:rFonts w:ascii="Times New Roman" w:hAnsi="Times New Roman" w:cs="Times New Roman"/>
          <w:sz w:val="24"/>
          <w:szCs w:val="24"/>
          <w:lang w:val="en-GB"/>
        </w:rPr>
        <w:t xml:space="preserve">         1494-5</w:t>
      </w:r>
      <w:r w:rsidRPr="00753110">
        <w:rPr>
          <w:rFonts w:ascii="Times New Roman" w:hAnsi="Times New Roman" w:cs="Times New Roman"/>
          <w:sz w:val="24"/>
          <w:szCs w:val="24"/>
          <w:lang w:val="en-GB"/>
        </w:rPr>
        <w:tab/>
        <w:t xml:space="preserve">He was Master of the </w:t>
      </w:r>
      <w:proofErr w:type="spellStart"/>
      <w:r w:rsidRPr="00753110">
        <w:rPr>
          <w:rFonts w:ascii="Times New Roman" w:hAnsi="Times New Roman" w:cs="Times New Roman"/>
          <w:sz w:val="24"/>
          <w:szCs w:val="24"/>
          <w:lang w:val="en-GB"/>
        </w:rPr>
        <w:t>Leathersellers</w:t>
      </w:r>
      <w:proofErr w:type="spellEnd"/>
      <w:r w:rsidRPr="00753110">
        <w:rPr>
          <w:rFonts w:ascii="Times New Roman" w:hAnsi="Times New Roman" w:cs="Times New Roman"/>
          <w:sz w:val="24"/>
          <w:szCs w:val="24"/>
          <w:lang w:val="en-GB"/>
        </w:rPr>
        <w:t>’ Company.</w:t>
      </w:r>
    </w:p>
    <w:p w14:paraId="6A1A6C37" w14:textId="0B74D800" w:rsidR="00753110" w:rsidRDefault="00753110" w:rsidP="0075311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753110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753110">
        <w:rPr>
          <w:rFonts w:ascii="Times New Roman" w:hAnsi="Times New Roman" w:cs="Times New Roman"/>
          <w:sz w:val="24"/>
          <w:szCs w:val="24"/>
          <w:lang w:val="en-GB"/>
        </w:rPr>
        <w:tab/>
        <w:t>( www.leathersellers.co.uk )</w:t>
      </w:r>
    </w:p>
    <w:p w14:paraId="08D56226" w14:textId="77777777" w:rsidR="00753110" w:rsidRPr="00753110" w:rsidRDefault="00753110" w:rsidP="0075311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753110">
        <w:rPr>
          <w:rFonts w:ascii="Times New Roman" w:hAnsi="Times New Roman" w:cs="Times New Roman"/>
          <w:sz w:val="24"/>
          <w:szCs w:val="24"/>
          <w:lang w:val="en-GB"/>
        </w:rPr>
        <w:t xml:space="preserve">         1498-9</w:t>
      </w:r>
      <w:r w:rsidRPr="00753110">
        <w:rPr>
          <w:rFonts w:ascii="Times New Roman" w:hAnsi="Times New Roman" w:cs="Times New Roman"/>
          <w:sz w:val="24"/>
          <w:szCs w:val="24"/>
          <w:lang w:val="en-GB"/>
        </w:rPr>
        <w:tab/>
        <w:t xml:space="preserve">He was Master of the </w:t>
      </w:r>
      <w:proofErr w:type="spellStart"/>
      <w:r w:rsidRPr="00753110">
        <w:rPr>
          <w:rFonts w:ascii="Times New Roman" w:hAnsi="Times New Roman" w:cs="Times New Roman"/>
          <w:sz w:val="24"/>
          <w:szCs w:val="24"/>
          <w:lang w:val="en-GB"/>
        </w:rPr>
        <w:t>Leathersellers</w:t>
      </w:r>
      <w:proofErr w:type="spellEnd"/>
      <w:r w:rsidRPr="00753110">
        <w:rPr>
          <w:rFonts w:ascii="Times New Roman" w:hAnsi="Times New Roman" w:cs="Times New Roman"/>
          <w:sz w:val="24"/>
          <w:szCs w:val="24"/>
          <w:lang w:val="en-GB"/>
        </w:rPr>
        <w:t>’ Company.</w:t>
      </w:r>
    </w:p>
    <w:p w14:paraId="5E912765" w14:textId="7D22FD07" w:rsidR="00753110" w:rsidRDefault="00753110" w:rsidP="00753110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753110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753110">
        <w:rPr>
          <w:rFonts w:ascii="Times New Roman" w:hAnsi="Times New Roman" w:cs="Times New Roman"/>
          <w:sz w:val="24"/>
          <w:szCs w:val="24"/>
          <w:lang w:val="en-GB"/>
        </w:rPr>
        <w:tab/>
        <w:t>( www.leathersellers.co.uk )</w:t>
      </w:r>
    </w:p>
    <w:p w14:paraId="4D74FBEC" w14:textId="77777777" w:rsidR="008B5F11" w:rsidRDefault="008B5F11" w:rsidP="008B5F11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BF16813" w14:textId="77777777" w:rsidR="008B5F11" w:rsidRDefault="008B5F11" w:rsidP="008B5F11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732647E" w14:textId="77777777" w:rsidR="008B5F11" w:rsidRDefault="008B5F11" w:rsidP="008B5F11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23 March 2021</w:t>
      </w:r>
    </w:p>
    <w:p w14:paraId="521DC492" w14:textId="0074DC6A" w:rsidR="00753110" w:rsidRDefault="00753110" w:rsidP="008B5F11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22 July 2026</w:t>
      </w:r>
    </w:p>
    <w:p w14:paraId="0B5BF8E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B374C" w14:textId="77777777" w:rsidR="00AB396A" w:rsidRDefault="00AB396A" w:rsidP="009139A6">
      <w:r>
        <w:separator/>
      </w:r>
    </w:p>
  </w:endnote>
  <w:endnote w:type="continuationSeparator" w:id="0">
    <w:p w14:paraId="3F348FDE" w14:textId="77777777" w:rsidR="00AB396A" w:rsidRDefault="00AB39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41B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23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3E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D811B" w14:textId="77777777" w:rsidR="00AB396A" w:rsidRDefault="00AB396A" w:rsidP="009139A6">
      <w:r>
        <w:separator/>
      </w:r>
    </w:p>
  </w:footnote>
  <w:footnote w:type="continuationSeparator" w:id="0">
    <w:p w14:paraId="06238426" w14:textId="77777777" w:rsidR="00AB396A" w:rsidRDefault="00AB39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41F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765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CCF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F11"/>
    <w:rsid w:val="000666E0"/>
    <w:rsid w:val="002510B7"/>
    <w:rsid w:val="005C130B"/>
    <w:rsid w:val="00753110"/>
    <w:rsid w:val="00826F5C"/>
    <w:rsid w:val="00861DBB"/>
    <w:rsid w:val="008B5F11"/>
    <w:rsid w:val="009139A6"/>
    <w:rsid w:val="009448BB"/>
    <w:rsid w:val="00A3176C"/>
    <w:rsid w:val="00AB396A"/>
    <w:rsid w:val="00B735AF"/>
    <w:rsid w:val="00BA00AB"/>
    <w:rsid w:val="00EB3209"/>
    <w:rsid w:val="00F5287F"/>
    <w:rsid w:val="00FD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68ADF"/>
  <w15:chartTrackingRefBased/>
  <w15:docId w15:val="{536147D6-41B7-4C44-A654-64B90D2E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31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athersellers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2021-03-23T21:35:00Z</dcterms:created>
  <dcterms:modified xsi:type="dcterms:W3CDTF">2026-07-22T15:30:00Z</dcterms:modified>
</cp:coreProperties>
</file>