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2A1D9" w14:textId="77777777" w:rsidR="00316FCB" w:rsidRDefault="00316FCB" w:rsidP="00316F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TAYLOR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4D680328" w14:textId="77777777" w:rsidR="00316FCB" w:rsidRDefault="00316FCB" w:rsidP="00316F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parish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St.Michael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at Quern, </w:t>
      </w:r>
      <w:proofErr w:type="spellStart"/>
      <w:r>
        <w:rPr>
          <w:rFonts w:ascii="Times New Roman" w:hAnsi="Times New Roman" w:cs="Times New Roman"/>
          <w:sz w:val="24"/>
          <w:szCs w:val="24"/>
        </w:rPr>
        <w:t>Faringdon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Ward, London.</w:t>
      </w:r>
    </w:p>
    <w:p w14:paraId="2A4E0327" w14:textId="77777777" w:rsidR="00316FCB" w:rsidRDefault="00316FCB" w:rsidP="00316F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DBBF0B" w14:textId="77777777" w:rsidR="00316FCB" w:rsidRDefault="00316FCB" w:rsidP="00316F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3CD499" w14:textId="77777777" w:rsidR="00316FCB" w:rsidRDefault="00316FCB" w:rsidP="00316F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abjured his heresies before Archbishop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Chichele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Maidstone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2B4D5FD" w14:textId="77777777" w:rsidR="00316FCB" w:rsidRDefault="00316FCB" w:rsidP="00316FC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p.531)</w:t>
      </w:r>
    </w:p>
    <w:p w14:paraId="5E820DAB" w14:textId="77777777" w:rsidR="00316FCB" w:rsidRDefault="00316FCB" w:rsidP="00316F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535341" w14:textId="77777777" w:rsidR="00316FCB" w:rsidRDefault="00316FCB" w:rsidP="00316F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ADC14D" w14:textId="77777777" w:rsidR="00316FCB" w:rsidRDefault="00316FCB" w:rsidP="00316F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June 2022</w:t>
      </w:r>
    </w:p>
    <w:p w14:paraId="72CC13F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671BD" w14:textId="77777777" w:rsidR="00316FCB" w:rsidRDefault="00316FCB" w:rsidP="009139A6">
      <w:r>
        <w:separator/>
      </w:r>
    </w:p>
  </w:endnote>
  <w:endnote w:type="continuationSeparator" w:id="0">
    <w:p w14:paraId="2169BE7C" w14:textId="77777777" w:rsidR="00316FCB" w:rsidRDefault="00316F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8C2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AE5F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366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61A56" w14:textId="77777777" w:rsidR="00316FCB" w:rsidRDefault="00316FCB" w:rsidP="009139A6">
      <w:r>
        <w:separator/>
      </w:r>
    </w:p>
  </w:footnote>
  <w:footnote w:type="continuationSeparator" w:id="0">
    <w:p w14:paraId="4F69C5CA" w14:textId="77777777" w:rsidR="00316FCB" w:rsidRDefault="00316F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1CC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65F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283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FCB"/>
    <w:rsid w:val="000666E0"/>
    <w:rsid w:val="002510B7"/>
    <w:rsid w:val="00316FC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FF4C7"/>
  <w15:chartTrackingRefBased/>
  <w15:docId w15:val="{417DCAF7-CD13-49B2-BA13-3A47BCE3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2022-07-10T18:23:00Z</dcterms:created>
  <dcterms:modified xsi:type="dcterms:W3CDTF">2022-07-10T18:23:00Z</dcterms:modified>
</cp:coreProperties>
</file>