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C928A2" w14:textId="77777777" w:rsidR="000A4615" w:rsidRDefault="000A4615" w:rsidP="000A461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TAYLOR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4B287F08" w14:textId="77777777" w:rsidR="000A4615" w:rsidRDefault="000A4615" w:rsidP="000A461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Laxton</w:t>
      </w:r>
      <w:proofErr w:type="spellEnd"/>
      <w:r>
        <w:rPr>
          <w:rFonts w:ascii="Times New Roman" w:hAnsi="Times New Roman" w:cs="Times New Roman"/>
        </w:rPr>
        <w:t>, Nottinghamshire. Husbandman.</w:t>
      </w:r>
    </w:p>
    <w:p w14:paraId="6B9E27E0" w14:textId="77777777" w:rsidR="000A4615" w:rsidRDefault="000A4615" w:rsidP="000A4615">
      <w:pPr>
        <w:rPr>
          <w:rFonts w:ascii="Times New Roman" w:hAnsi="Times New Roman" w:cs="Times New Roman"/>
        </w:rPr>
      </w:pPr>
    </w:p>
    <w:p w14:paraId="2D6CB1A4" w14:textId="77777777" w:rsidR="000A4615" w:rsidRDefault="000A4615" w:rsidP="000A4615">
      <w:pPr>
        <w:rPr>
          <w:rFonts w:ascii="Times New Roman" w:hAnsi="Times New Roman" w:cs="Times New Roman"/>
        </w:rPr>
      </w:pPr>
    </w:p>
    <w:p w14:paraId="3DE79E65" w14:textId="77777777" w:rsidR="000A4615" w:rsidRDefault="000A4615" w:rsidP="000A461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Philip </w:t>
      </w:r>
      <w:proofErr w:type="spellStart"/>
      <w:r>
        <w:rPr>
          <w:rFonts w:ascii="Times New Roman" w:hAnsi="Times New Roman" w:cs="Times New Roman"/>
        </w:rPr>
        <w:t>Lepeyate</w:t>
      </w:r>
      <w:proofErr w:type="spellEnd"/>
      <w:r>
        <w:rPr>
          <w:rFonts w:ascii="Times New Roman" w:hAnsi="Times New Roman" w:cs="Times New Roman"/>
        </w:rPr>
        <w:t>(q.v.) brought a plaint of debt against him and Robert</w:t>
      </w:r>
    </w:p>
    <w:p w14:paraId="79B45CE8" w14:textId="77777777" w:rsidR="000A4615" w:rsidRDefault="000A4615" w:rsidP="000A461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Mason of </w:t>
      </w:r>
      <w:proofErr w:type="spellStart"/>
      <w:r>
        <w:rPr>
          <w:rFonts w:ascii="Times New Roman" w:hAnsi="Times New Roman" w:cs="Times New Roman"/>
        </w:rPr>
        <w:t>Laxton</w:t>
      </w:r>
      <w:proofErr w:type="spellEnd"/>
      <w:r>
        <w:rPr>
          <w:rFonts w:ascii="Times New Roman" w:hAnsi="Times New Roman" w:cs="Times New Roman"/>
        </w:rPr>
        <w:t>(q.v.).</w:t>
      </w:r>
    </w:p>
    <w:p w14:paraId="175D36C8" w14:textId="77777777" w:rsidR="000A4615" w:rsidRDefault="000A4615" w:rsidP="000A461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CA7180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6E0B4BEE" w14:textId="77777777" w:rsidR="000A4615" w:rsidRDefault="000A4615" w:rsidP="000A4615">
      <w:pPr>
        <w:rPr>
          <w:rFonts w:ascii="Times New Roman" w:hAnsi="Times New Roman" w:cs="Times New Roman"/>
        </w:rPr>
      </w:pPr>
    </w:p>
    <w:p w14:paraId="426CC8EB" w14:textId="77777777" w:rsidR="000A4615" w:rsidRDefault="000A4615" w:rsidP="000A4615">
      <w:pPr>
        <w:rPr>
          <w:rFonts w:ascii="Times New Roman" w:hAnsi="Times New Roman" w:cs="Times New Roman"/>
        </w:rPr>
      </w:pPr>
    </w:p>
    <w:p w14:paraId="6264C918" w14:textId="77777777" w:rsidR="000A4615" w:rsidRDefault="000A4615" w:rsidP="000A461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18 March 2018</w:t>
      </w:r>
    </w:p>
    <w:p w14:paraId="5FF8389C" w14:textId="77777777" w:rsidR="006B2F86" w:rsidRPr="00E71FC3" w:rsidRDefault="000A4615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5AE7CBF" w14:textId="77777777" w:rsidR="000A4615" w:rsidRDefault="000A4615" w:rsidP="00E71FC3">
      <w:r>
        <w:separator/>
      </w:r>
    </w:p>
  </w:endnote>
  <w:endnote w:type="continuationSeparator" w:id="0">
    <w:p w14:paraId="3B7CE131" w14:textId="77777777" w:rsidR="000A4615" w:rsidRDefault="000A4615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D690A5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0A09F53" w14:textId="77777777" w:rsidR="000A4615" w:rsidRDefault="000A4615" w:rsidP="00E71FC3">
      <w:r>
        <w:separator/>
      </w:r>
    </w:p>
  </w:footnote>
  <w:footnote w:type="continuationSeparator" w:id="0">
    <w:p w14:paraId="37D80809" w14:textId="77777777" w:rsidR="000A4615" w:rsidRDefault="000A4615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4615"/>
    <w:rsid w:val="000A4615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BDC12A"/>
  <w15:chartTrackingRefBased/>
  <w15:docId w15:val="{D7E3D712-0E93-498A-864B-96C3247C83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A4615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0A461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48</Words>
  <Characters>277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2018-03-20T20:23:00Z</dcterms:created>
  <dcterms:modified xsi:type="dcterms:W3CDTF">2018-03-20T20:23:00Z</dcterms:modified>
</cp:coreProperties>
</file>