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FF5" w:rsidRDefault="008D1FF5" w:rsidP="008D1FF5">
      <w:pPr>
        <w:pStyle w:val="NoSpacing"/>
      </w:pPr>
      <w:r w:rsidRPr="002E56E1">
        <w:rPr>
          <w:u w:val="single"/>
        </w:rPr>
        <w:t>John TAYLOR</w:t>
      </w:r>
      <w:r>
        <w:t xml:space="preserve">      (d.ca.1462)</w:t>
      </w:r>
    </w:p>
    <w:p w:rsidR="008D1FF5" w:rsidRDefault="008D1FF5" w:rsidP="008D1FF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Buxhall</w:t>
      </w:r>
      <w:proofErr w:type="spellEnd"/>
      <w:r>
        <w:t>, Suffolk.</w:t>
      </w:r>
    </w:p>
    <w:p w:rsidR="008D1FF5" w:rsidRDefault="008D1FF5" w:rsidP="008D1FF5">
      <w:pPr>
        <w:pStyle w:val="NoSpacing"/>
      </w:pPr>
    </w:p>
    <w:p w:rsidR="008D1FF5" w:rsidRDefault="008D1FF5" w:rsidP="008D1FF5">
      <w:pPr>
        <w:pStyle w:val="NoSpacing"/>
      </w:pPr>
    </w:p>
    <w:p w:rsidR="008D1FF5" w:rsidRDefault="008D1FF5" w:rsidP="008D1FF5">
      <w:pPr>
        <w:pStyle w:val="NoSpacing"/>
      </w:pPr>
      <w:r>
        <w:t xml:space="preserve">  6 Apr.1462</w:t>
      </w:r>
      <w:r>
        <w:tab/>
      </w:r>
      <w:proofErr w:type="gramStart"/>
      <w:r>
        <w:t>Probate</w:t>
      </w:r>
      <w:proofErr w:type="gramEnd"/>
      <w:r>
        <w:t xml:space="preserve"> of his Will.   (Redstone p.83)</w:t>
      </w:r>
    </w:p>
    <w:p w:rsidR="008D1FF5" w:rsidRDefault="008D1FF5" w:rsidP="008D1FF5">
      <w:pPr>
        <w:pStyle w:val="NoSpacing"/>
      </w:pPr>
    </w:p>
    <w:p w:rsidR="008D1FF5" w:rsidRDefault="008D1FF5" w:rsidP="008D1FF5">
      <w:pPr>
        <w:pStyle w:val="NoSpacing"/>
      </w:pPr>
    </w:p>
    <w:p w:rsidR="008D1FF5" w:rsidRDefault="008D1FF5" w:rsidP="008D1FF5">
      <w:pPr>
        <w:pStyle w:val="NoSpacing"/>
      </w:pPr>
      <w:r>
        <w:t>14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FF5" w:rsidRDefault="008D1FF5" w:rsidP="00920DE3">
      <w:pPr>
        <w:spacing w:after="0" w:line="240" w:lineRule="auto"/>
      </w:pPr>
      <w:r>
        <w:separator/>
      </w:r>
    </w:p>
  </w:endnote>
  <w:endnote w:type="continuationSeparator" w:id="0">
    <w:p w:rsidR="008D1FF5" w:rsidRDefault="008D1FF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FF5" w:rsidRDefault="008D1FF5" w:rsidP="00920DE3">
      <w:pPr>
        <w:spacing w:after="0" w:line="240" w:lineRule="auto"/>
      </w:pPr>
      <w:r>
        <w:separator/>
      </w:r>
    </w:p>
  </w:footnote>
  <w:footnote w:type="continuationSeparator" w:id="0">
    <w:p w:rsidR="008D1FF5" w:rsidRDefault="008D1FF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FF5"/>
    <w:rsid w:val="00120749"/>
    <w:rsid w:val="00624CAE"/>
    <w:rsid w:val="008D1FF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2015-01-16T23:15:00Z</dcterms:created>
  <dcterms:modified xsi:type="dcterms:W3CDTF">2015-01-16T23:16:00Z</dcterms:modified>
</cp:coreProperties>
</file>