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EA9" w:rsidRDefault="00530EA9" w:rsidP="00530E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530EA9" w:rsidRDefault="00530EA9" w:rsidP="00530E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Bodmin Priory.</w:t>
      </w:r>
    </w:p>
    <w:p w:rsidR="00530EA9" w:rsidRDefault="00530EA9" w:rsidP="00530E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EA9" w:rsidRDefault="00530EA9" w:rsidP="00530E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EA9" w:rsidRDefault="00530EA9" w:rsidP="00530E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530EA9" w:rsidRDefault="00530EA9" w:rsidP="00AA25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:rsidR="00AA25D2" w:rsidRDefault="00AA25D2" w:rsidP="00AA25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Apr.1424</w:t>
      </w:r>
      <w:r>
        <w:rPr>
          <w:rFonts w:ascii="Times New Roman" w:hAnsi="Times New Roman" w:cs="Times New Roman"/>
          <w:sz w:val="24"/>
          <w:szCs w:val="24"/>
        </w:rPr>
        <w:tab/>
        <w:t>He was ordained deacon by Edmund Lacy, Bishop of Exeter,</w:t>
      </w:r>
    </w:p>
    <w:p w:rsidR="00AA25D2" w:rsidRDefault="00AA25D2" w:rsidP="00AA25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chapel of the Bishop’s Palace in Exeter.</w:t>
      </w:r>
    </w:p>
    <w:p w:rsidR="00AA25D2" w:rsidRDefault="00AA25D2" w:rsidP="00AA25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vol.4</w:t>
      </w:r>
    </w:p>
    <w:p w:rsidR="00AA25D2" w:rsidRDefault="00AA25D2" w:rsidP="00AA25D2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pp.88-9)</w:t>
      </w:r>
    </w:p>
    <w:p w:rsidR="00530EA9" w:rsidRDefault="00530EA9" w:rsidP="00530EA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5B8A" w:rsidRDefault="00530EA9" w:rsidP="00530E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2016</w:t>
      </w:r>
    </w:p>
    <w:p w:rsidR="00AA25D2" w:rsidRPr="00530EA9" w:rsidRDefault="00AA25D2" w:rsidP="00530E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AA25D2" w:rsidRPr="00530E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EA9" w:rsidRDefault="00530EA9" w:rsidP="00564E3C">
      <w:pPr>
        <w:spacing w:after="0" w:line="240" w:lineRule="auto"/>
      </w:pPr>
      <w:r>
        <w:separator/>
      </w:r>
    </w:p>
  </w:endnote>
  <w:endnote w:type="continuationSeparator" w:id="0">
    <w:p w:rsidR="00530EA9" w:rsidRDefault="00530E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A25D2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EA9" w:rsidRDefault="00530EA9" w:rsidP="00564E3C">
      <w:pPr>
        <w:spacing w:after="0" w:line="240" w:lineRule="auto"/>
      </w:pPr>
      <w:r>
        <w:separator/>
      </w:r>
    </w:p>
  </w:footnote>
  <w:footnote w:type="continuationSeparator" w:id="0">
    <w:p w:rsidR="00530EA9" w:rsidRDefault="00530E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EA9"/>
    <w:rsid w:val="00372DC6"/>
    <w:rsid w:val="00530EA9"/>
    <w:rsid w:val="00564E3C"/>
    <w:rsid w:val="0064591D"/>
    <w:rsid w:val="00AA25D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00D9B"/>
  <w15:chartTrackingRefBased/>
  <w15:docId w15:val="{E6DD2874-1BBF-46CB-B4AA-93ACF0274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2016-02-20T20:05:00Z</dcterms:created>
  <dcterms:modified xsi:type="dcterms:W3CDTF">2016-02-24T19:39:00Z</dcterms:modified>
</cp:coreProperties>
</file>