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TAYLOR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Cossall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Sibyl Beauchamp(q.v.).</w:t>
      </w: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21-239)</w:t>
      </w: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A5A7A" w:rsidRDefault="000A5A7A" w:rsidP="000A5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</w:p>
    <w:sectPr w:rsidR="00DD5B8A" w:rsidRPr="000A5A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A7A" w:rsidRDefault="000A5A7A" w:rsidP="00564E3C">
      <w:pPr>
        <w:spacing w:after="0" w:line="240" w:lineRule="auto"/>
      </w:pPr>
      <w:r>
        <w:separator/>
      </w:r>
    </w:p>
  </w:endnote>
  <w:endnote w:type="continuationSeparator" w:id="0">
    <w:p w:rsidR="000A5A7A" w:rsidRDefault="000A5A7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5A7A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A7A" w:rsidRDefault="000A5A7A" w:rsidP="00564E3C">
      <w:pPr>
        <w:spacing w:after="0" w:line="240" w:lineRule="auto"/>
      </w:pPr>
      <w:r>
        <w:separator/>
      </w:r>
    </w:p>
  </w:footnote>
  <w:footnote w:type="continuationSeparator" w:id="0">
    <w:p w:rsidR="000A5A7A" w:rsidRDefault="000A5A7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7A"/>
    <w:rsid w:val="000A5A7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0CE60"/>
  <w15:chartTrackingRefBased/>
  <w15:docId w15:val="{512936F8-795A-4C22-8319-ECEB7F7E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2016-02-11T21:35:00Z</dcterms:created>
  <dcterms:modified xsi:type="dcterms:W3CDTF">2016-02-11T21:37:00Z</dcterms:modified>
</cp:coreProperties>
</file>