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6C8431" w14:textId="77777777" w:rsidR="007F593C" w:rsidRDefault="007F593C" w:rsidP="007F593C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Dionisia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TAYLOR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d.1404-5)</w:t>
      </w:r>
    </w:p>
    <w:p w14:paraId="02183887" w14:textId="77777777" w:rsidR="007F593C" w:rsidRDefault="007F593C" w:rsidP="007F59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Shoreditch.</w:t>
      </w:r>
    </w:p>
    <w:p w14:paraId="763D35BB" w14:textId="77777777" w:rsidR="007F593C" w:rsidRDefault="007F593C" w:rsidP="007F593C">
      <w:pPr>
        <w:rPr>
          <w:rFonts w:ascii="Times New Roman" w:hAnsi="Times New Roman" w:cs="Times New Roman"/>
          <w:sz w:val="24"/>
          <w:szCs w:val="24"/>
        </w:rPr>
      </w:pPr>
    </w:p>
    <w:p w14:paraId="25434AF6" w14:textId="77777777" w:rsidR="007F593C" w:rsidRDefault="007F593C" w:rsidP="007F593C">
      <w:pPr>
        <w:rPr>
          <w:rFonts w:ascii="Times New Roman" w:hAnsi="Times New Roman" w:cs="Times New Roman"/>
          <w:sz w:val="24"/>
          <w:szCs w:val="24"/>
        </w:rPr>
      </w:pPr>
    </w:p>
    <w:p w14:paraId="219F8BDF" w14:textId="77777777" w:rsidR="007F593C" w:rsidRDefault="007F593C" w:rsidP="007F59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Dec.1404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00C5AEF3" w14:textId="77777777" w:rsidR="007F593C" w:rsidRDefault="007F593C" w:rsidP="007F593C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p.245)</w:t>
      </w:r>
    </w:p>
    <w:p w14:paraId="3AD557F3" w14:textId="77777777" w:rsidR="007F593C" w:rsidRDefault="007F593C" w:rsidP="007F59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Jan.1405</w:t>
      </w:r>
      <w:r>
        <w:rPr>
          <w:rFonts w:ascii="Times New Roman" w:hAnsi="Times New Roman" w:cs="Times New Roman"/>
          <w:sz w:val="24"/>
          <w:szCs w:val="24"/>
        </w:rPr>
        <w:tab/>
        <w:t>Probate of his Will.   (ibid.)</w:t>
      </w:r>
    </w:p>
    <w:p w14:paraId="259BDD8C" w14:textId="77777777" w:rsidR="007F593C" w:rsidRDefault="007F593C" w:rsidP="007F593C">
      <w:pPr>
        <w:rPr>
          <w:rFonts w:ascii="Times New Roman" w:hAnsi="Times New Roman" w:cs="Times New Roman"/>
          <w:sz w:val="24"/>
          <w:szCs w:val="24"/>
        </w:rPr>
      </w:pPr>
    </w:p>
    <w:p w14:paraId="678F01C0" w14:textId="77777777" w:rsidR="007F593C" w:rsidRDefault="007F593C" w:rsidP="007F593C">
      <w:pPr>
        <w:rPr>
          <w:rFonts w:ascii="Times New Roman" w:hAnsi="Times New Roman" w:cs="Times New Roman"/>
          <w:sz w:val="24"/>
          <w:szCs w:val="24"/>
        </w:rPr>
      </w:pPr>
    </w:p>
    <w:p w14:paraId="7442FDEF" w14:textId="77777777" w:rsidR="007F593C" w:rsidRDefault="007F593C" w:rsidP="007F59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November 2021</w:t>
      </w:r>
    </w:p>
    <w:p w14:paraId="4D5D3D5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12D932" w14:textId="77777777" w:rsidR="007F593C" w:rsidRDefault="007F593C" w:rsidP="009139A6">
      <w:r>
        <w:separator/>
      </w:r>
    </w:p>
  </w:endnote>
  <w:endnote w:type="continuationSeparator" w:id="0">
    <w:p w14:paraId="6F713D52" w14:textId="77777777" w:rsidR="007F593C" w:rsidRDefault="007F593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A9906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B3D58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355AF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0725B3" w14:textId="77777777" w:rsidR="007F593C" w:rsidRDefault="007F593C" w:rsidP="009139A6">
      <w:r>
        <w:separator/>
      </w:r>
    </w:p>
  </w:footnote>
  <w:footnote w:type="continuationSeparator" w:id="0">
    <w:p w14:paraId="724CE188" w14:textId="77777777" w:rsidR="007F593C" w:rsidRDefault="007F593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7218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415A9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B078D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93C"/>
    <w:rsid w:val="000666E0"/>
    <w:rsid w:val="002510B7"/>
    <w:rsid w:val="005C130B"/>
    <w:rsid w:val="007F593C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E0420B"/>
  <w15:chartTrackingRefBased/>
  <w15:docId w15:val="{375CDE8C-584E-425E-B4BD-BA1381B94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593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56</Words>
  <Characters>324</Characters>
  <Application>Microsoft Office Word</Application>
  <DocSecurity>0</DocSecurity>
  <Lines>2</Lines>
  <Paragraphs>1</Paragraphs>
  <ScaleCrop>false</ScaleCrop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2021-12-16T22:01:00Z</dcterms:created>
  <dcterms:modified xsi:type="dcterms:W3CDTF">2021-12-16T22:02:00Z</dcterms:modified>
</cp:coreProperties>
</file>