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965" w:rsidRDefault="00D76965" w:rsidP="00D769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Andrew TAYLOR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:rsidR="00D76965" w:rsidRDefault="00D76965" w:rsidP="00D769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D76965" w:rsidRDefault="00D76965" w:rsidP="00D769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6965" w:rsidRDefault="00D76965" w:rsidP="00D769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6965" w:rsidRDefault="00D76965" w:rsidP="00D769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Devon,</w:t>
      </w:r>
    </w:p>
    <w:p w:rsidR="00D76965" w:rsidRDefault="00D76965" w:rsidP="00D769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Edmund Lacy, Bishop of Exeter(q.v.).</w:t>
      </w:r>
    </w:p>
    <w:p w:rsidR="00D76965" w:rsidRDefault="00D76965" w:rsidP="00D769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vol.4 pp.93-5)</w:t>
      </w:r>
    </w:p>
    <w:p w:rsidR="00D76965" w:rsidRDefault="00D76965" w:rsidP="00D769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6965" w:rsidRDefault="00D76965" w:rsidP="00D769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6965" w:rsidRPr="003F6CA3" w:rsidRDefault="00D76965" w:rsidP="00D769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March 2016</w:t>
      </w:r>
    </w:p>
    <w:bookmarkEnd w:id="0"/>
    <w:p w:rsidR="006B2F86" w:rsidRPr="00D76965" w:rsidRDefault="00D7696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D7696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965" w:rsidRDefault="00D76965" w:rsidP="00E71FC3">
      <w:pPr>
        <w:spacing w:after="0" w:line="240" w:lineRule="auto"/>
      </w:pPr>
      <w:r>
        <w:separator/>
      </w:r>
    </w:p>
  </w:endnote>
  <w:endnote w:type="continuationSeparator" w:id="0">
    <w:p w:rsidR="00D76965" w:rsidRDefault="00D7696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965" w:rsidRDefault="00D76965" w:rsidP="00E71FC3">
      <w:pPr>
        <w:spacing w:after="0" w:line="240" w:lineRule="auto"/>
      </w:pPr>
      <w:r>
        <w:separator/>
      </w:r>
    </w:p>
  </w:footnote>
  <w:footnote w:type="continuationSeparator" w:id="0">
    <w:p w:rsidR="00D76965" w:rsidRDefault="00D7696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965"/>
    <w:rsid w:val="00AB52E8"/>
    <w:rsid w:val="00B16D3F"/>
    <w:rsid w:val="00D7696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920B3"/>
  <w15:chartTrackingRefBased/>
  <w15:docId w15:val="{C8F36FE1-F2E3-440D-9BD3-F2B0192A9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2016-03-05T10:21:00Z</dcterms:created>
  <dcterms:modified xsi:type="dcterms:W3CDTF">2016-03-05T10:27:00Z</dcterms:modified>
</cp:coreProperties>
</file>