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ABB" w:rsidRDefault="009F6ABB" w:rsidP="009F6AB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Alice TAYLOR</w:t>
      </w:r>
      <w:r>
        <w:t xml:space="preserve">   </w:t>
      </w:r>
      <w:proofErr w:type="gramStart"/>
      <w:r>
        <w:t xml:space="preserve">   (</w:t>
      </w:r>
      <w:proofErr w:type="gramEnd"/>
      <w:r>
        <w:t>fl.1496-7)</w:t>
      </w:r>
    </w:p>
    <w:p w:rsidR="009F6ABB" w:rsidRDefault="009F6ABB" w:rsidP="009F6AB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Canterbury.</w:t>
      </w:r>
    </w:p>
    <w:p w:rsidR="009F6ABB" w:rsidRDefault="009F6ABB" w:rsidP="009F6AB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F6ABB" w:rsidRDefault="009F6ABB" w:rsidP="009F6AB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F6ABB" w:rsidRDefault="009F6ABB" w:rsidP="009F6AB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         1496-7</w:t>
      </w:r>
      <w:r>
        <w:tab/>
        <w:t>She made her Will.  (Plomer p.464)</w:t>
      </w:r>
    </w:p>
    <w:p w:rsidR="009F6ABB" w:rsidRDefault="009F6ABB" w:rsidP="009F6AB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F6ABB" w:rsidRDefault="009F6ABB" w:rsidP="009F6AB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F6ABB" w:rsidRDefault="009F6ABB" w:rsidP="009F6AB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13 October 2017</w:t>
      </w:r>
    </w:p>
    <w:p w:rsidR="006B2F86" w:rsidRPr="00E71FC3" w:rsidRDefault="009F6AB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6ABB" w:rsidRDefault="009F6ABB" w:rsidP="00E71FC3">
      <w:pPr>
        <w:spacing w:after="0" w:line="240" w:lineRule="auto"/>
      </w:pPr>
      <w:r>
        <w:separator/>
      </w:r>
    </w:p>
  </w:endnote>
  <w:endnote w:type="continuationSeparator" w:id="0">
    <w:p w:rsidR="009F6ABB" w:rsidRDefault="009F6AB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6ABB" w:rsidRDefault="009F6ABB" w:rsidP="00E71FC3">
      <w:pPr>
        <w:spacing w:after="0" w:line="240" w:lineRule="auto"/>
      </w:pPr>
      <w:r>
        <w:separator/>
      </w:r>
    </w:p>
  </w:footnote>
  <w:footnote w:type="continuationSeparator" w:id="0">
    <w:p w:rsidR="009F6ABB" w:rsidRDefault="009F6AB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ABB"/>
    <w:rsid w:val="001A7C09"/>
    <w:rsid w:val="00577BD5"/>
    <w:rsid w:val="00656CBA"/>
    <w:rsid w:val="006A1F77"/>
    <w:rsid w:val="00733BE7"/>
    <w:rsid w:val="009F6AB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8DD947-09DA-4851-9C97-117B435F0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2017-10-13T19:14:00Z</dcterms:created>
  <dcterms:modified xsi:type="dcterms:W3CDTF">2017-10-13T19:15:00Z</dcterms:modified>
</cp:coreProperties>
</file>