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0991" w:rsidRDefault="00040991" w:rsidP="0004099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 xml:space="preserve">Agnes TAYLOR (alias </w:t>
      </w:r>
      <w:proofErr w:type="gramStart"/>
      <w:r>
        <w:rPr>
          <w:u w:val="single"/>
        </w:rPr>
        <w:t>NEWHOUSE)</w:t>
      </w:r>
      <w:r>
        <w:t xml:space="preserve">   </w:t>
      </w:r>
      <w:proofErr w:type="gramEnd"/>
      <w:r>
        <w:t xml:space="preserve">    (fl.1460-1)</w:t>
      </w:r>
    </w:p>
    <w:p w:rsidR="00040991" w:rsidRDefault="00040991" w:rsidP="0004099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Hythe, Kent.</w:t>
      </w:r>
    </w:p>
    <w:p w:rsidR="00040991" w:rsidRDefault="00040991" w:rsidP="0004099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40991" w:rsidRDefault="00040991" w:rsidP="0004099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40991" w:rsidRDefault="00040991" w:rsidP="0004099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         1460-1</w:t>
      </w:r>
      <w:r>
        <w:tab/>
        <w:t>She made her Will.  (Plomer p.464)</w:t>
      </w:r>
    </w:p>
    <w:p w:rsidR="00040991" w:rsidRDefault="00040991" w:rsidP="0004099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40991" w:rsidRDefault="00040991" w:rsidP="0004099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40991" w:rsidRDefault="00040991" w:rsidP="0004099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13 October 2017</w:t>
      </w:r>
    </w:p>
    <w:p w:rsidR="006B2F86" w:rsidRPr="00E71FC3" w:rsidRDefault="0004099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0991" w:rsidRDefault="00040991" w:rsidP="00E71FC3">
      <w:pPr>
        <w:spacing w:after="0" w:line="240" w:lineRule="auto"/>
      </w:pPr>
      <w:r>
        <w:separator/>
      </w:r>
    </w:p>
  </w:endnote>
  <w:endnote w:type="continuationSeparator" w:id="0">
    <w:p w:rsidR="00040991" w:rsidRDefault="000409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0991" w:rsidRDefault="00040991" w:rsidP="00E71FC3">
      <w:pPr>
        <w:spacing w:after="0" w:line="240" w:lineRule="auto"/>
      </w:pPr>
      <w:r>
        <w:separator/>
      </w:r>
    </w:p>
  </w:footnote>
  <w:footnote w:type="continuationSeparator" w:id="0">
    <w:p w:rsidR="00040991" w:rsidRDefault="000409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991"/>
    <w:rsid w:val="0004099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1AC7E0-369C-4B60-8B07-9F7580C96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2017-10-13T19:10:00Z</dcterms:created>
  <dcterms:modified xsi:type="dcterms:W3CDTF">2017-10-13T19:10:00Z</dcterms:modified>
</cp:coreProperties>
</file>