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7CA4C" w14:textId="77777777" w:rsidR="00EB5331" w:rsidRDefault="00EB5331" w:rsidP="00EB53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TAYLLOURS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FD89D46" w14:textId="77777777" w:rsidR="00EB5331" w:rsidRDefault="00EB5331" w:rsidP="00EB53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Thorpe.</w:t>
      </w:r>
    </w:p>
    <w:p w14:paraId="64167433" w14:textId="77777777" w:rsidR="00EB5331" w:rsidRDefault="00EB5331" w:rsidP="00EB53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74A669" w14:textId="77777777" w:rsidR="00EB5331" w:rsidRDefault="00EB5331" w:rsidP="00EB53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0FAD6" w14:textId="77777777" w:rsidR="00EB5331" w:rsidRDefault="00EB5331" w:rsidP="00EB53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643C4C6" w14:textId="77777777" w:rsidR="00EB5331" w:rsidRDefault="00EB5331" w:rsidP="00EB53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0E0C262" w14:textId="77777777" w:rsidR="00EB5331" w:rsidRDefault="00EB5331" w:rsidP="00EB533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8E1D5E" w14:textId="77777777" w:rsidR="00EB5331" w:rsidRDefault="00EB5331" w:rsidP="00EB533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4C096AFA" w14:textId="77777777" w:rsidR="00EB5331" w:rsidRDefault="00EB5331" w:rsidP="00EB53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059CBC5" w14:textId="77777777" w:rsidR="00EB5331" w:rsidRDefault="00EB5331" w:rsidP="00EB53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FEAFAF7" w14:textId="77777777" w:rsidR="00EB5331" w:rsidRDefault="00EB5331" w:rsidP="00EB53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07B701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2E136" w14:textId="77777777" w:rsidR="00EB5331" w:rsidRDefault="00EB5331" w:rsidP="009139A6">
      <w:r>
        <w:separator/>
      </w:r>
    </w:p>
  </w:endnote>
  <w:endnote w:type="continuationSeparator" w:id="0">
    <w:p w14:paraId="30AA4CD1" w14:textId="77777777" w:rsidR="00EB5331" w:rsidRDefault="00EB53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A28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0C0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61F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95C09" w14:textId="77777777" w:rsidR="00EB5331" w:rsidRDefault="00EB5331" w:rsidP="009139A6">
      <w:r>
        <w:separator/>
      </w:r>
    </w:p>
  </w:footnote>
  <w:footnote w:type="continuationSeparator" w:id="0">
    <w:p w14:paraId="3844293F" w14:textId="77777777" w:rsidR="00EB5331" w:rsidRDefault="00EB53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31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2E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82B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533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5DE3C"/>
  <w15:chartTrackingRefBased/>
  <w15:docId w15:val="{AC5CDED7-35CA-4E2A-B147-F184F3E3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2022-01-26T21:01:00Z</dcterms:created>
  <dcterms:modified xsi:type="dcterms:W3CDTF">2022-01-26T21:02:00Z</dcterms:modified>
</cp:coreProperties>
</file>