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9418E" w14:textId="77777777" w:rsidR="00905C17" w:rsidRPr="00690BA6" w:rsidRDefault="00905C17" w:rsidP="00905C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TAYLLOUR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A549BBB" w14:textId="77777777" w:rsidR="00905C17" w:rsidRDefault="00905C17" w:rsidP="00905C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AE74925" w14:textId="77777777" w:rsidR="00905C17" w:rsidRDefault="00905C17" w:rsidP="00905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E0615" w14:textId="77777777" w:rsidR="00905C17" w:rsidRDefault="00905C17" w:rsidP="00905C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6C0DFF" w14:textId="77777777" w:rsidR="00905C17" w:rsidRDefault="00905C17" w:rsidP="00905C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3761DC95" w14:textId="77777777" w:rsidR="00905C17" w:rsidRDefault="00905C17" w:rsidP="00905C1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0581E04" w14:textId="77777777" w:rsidR="00905C17" w:rsidRDefault="00905C17" w:rsidP="00905C1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F8449C9" w14:textId="77777777" w:rsidR="00905C17" w:rsidRDefault="00905C17" w:rsidP="00905C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10F5EB0" w14:textId="77777777" w:rsidR="00905C17" w:rsidRDefault="00905C17" w:rsidP="00905C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5B06865" w14:textId="77777777" w:rsidR="00905C17" w:rsidRDefault="00905C17" w:rsidP="00905C1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February 2021</w:t>
      </w:r>
    </w:p>
    <w:p w14:paraId="7E1CF5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8B43C7" w14:textId="77777777" w:rsidR="00905C17" w:rsidRDefault="00905C17" w:rsidP="009139A6">
      <w:r>
        <w:separator/>
      </w:r>
    </w:p>
  </w:endnote>
  <w:endnote w:type="continuationSeparator" w:id="0">
    <w:p w14:paraId="11FC46A5" w14:textId="77777777" w:rsidR="00905C17" w:rsidRDefault="00905C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DFE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7F8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DA99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0EDD57" w14:textId="77777777" w:rsidR="00905C17" w:rsidRDefault="00905C17" w:rsidP="009139A6">
      <w:r>
        <w:separator/>
      </w:r>
    </w:p>
  </w:footnote>
  <w:footnote w:type="continuationSeparator" w:id="0">
    <w:p w14:paraId="2C7BD289" w14:textId="77777777" w:rsidR="00905C17" w:rsidRDefault="00905C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DE0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ACC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499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17"/>
    <w:rsid w:val="000666E0"/>
    <w:rsid w:val="002510B7"/>
    <w:rsid w:val="005C130B"/>
    <w:rsid w:val="00826F5C"/>
    <w:rsid w:val="00905C17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64130"/>
  <w15:chartTrackingRefBased/>
  <w15:docId w15:val="{D484D880-E820-4947-8163-46690D10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2021-03-28T11:27:00Z</dcterms:created>
  <dcterms:modified xsi:type="dcterms:W3CDTF">2021-03-28T11:28:00Z</dcterms:modified>
</cp:coreProperties>
</file>