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995D6" w14:textId="77777777" w:rsidR="00DC00F1" w:rsidRDefault="00DC00F1" w:rsidP="00DC0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TAYLLOUR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1346040B" w14:textId="77777777" w:rsidR="00DC00F1" w:rsidRDefault="00DC00F1" w:rsidP="00DC0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Stow Longa, Huntingdonshire. Husbandman.</w:t>
      </w:r>
    </w:p>
    <w:p w14:paraId="0015D08C" w14:textId="77777777" w:rsidR="00DC00F1" w:rsidRDefault="00DC00F1" w:rsidP="00DC00F1">
      <w:pPr>
        <w:rPr>
          <w:rFonts w:ascii="Times New Roman" w:hAnsi="Times New Roman" w:cs="Times New Roman"/>
        </w:rPr>
      </w:pPr>
    </w:p>
    <w:p w14:paraId="5FEE4753" w14:textId="77777777" w:rsidR="00DC00F1" w:rsidRDefault="00DC00F1" w:rsidP="00DC00F1">
      <w:pPr>
        <w:rPr>
          <w:rFonts w:ascii="Times New Roman" w:hAnsi="Times New Roman" w:cs="Times New Roman"/>
        </w:rPr>
      </w:pPr>
    </w:p>
    <w:p w14:paraId="53332B65" w14:textId="77777777" w:rsidR="00DC00F1" w:rsidRDefault="00DC00F1" w:rsidP="00DC0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Henry Veer(q.v.), as the administrator of Richard Veer(q.v.), brought a</w:t>
      </w:r>
    </w:p>
    <w:p w14:paraId="6D14ACE9" w14:textId="77777777" w:rsidR="00DC00F1" w:rsidRDefault="00DC00F1" w:rsidP="00DC00F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plaint of debt against him, William </w:t>
      </w:r>
      <w:proofErr w:type="spellStart"/>
      <w:r>
        <w:rPr>
          <w:rFonts w:ascii="Times New Roman" w:hAnsi="Times New Roman" w:cs="Times New Roman"/>
        </w:rPr>
        <w:t>Beke</w:t>
      </w:r>
      <w:proofErr w:type="spellEnd"/>
      <w:r>
        <w:rPr>
          <w:rFonts w:ascii="Times New Roman" w:hAnsi="Times New Roman" w:cs="Times New Roman"/>
        </w:rPr>
        <w:t xml:space="preserve"> of Stow Longa(q.v.) and Thomas Crosse of Brampton(q.v.), as the executors of Thomas </w:t>
      </w:r>
      <w:proofErr w:type="spellStart"/>
      <w:r>
        <w:rPr>
          <w:rFonts w:ascii="Times New Roman" w:hAnsi="Times New Roman" w:cs="Times New Roman"/>
        </w:rPr>
        <w:t>Beke</w:t>
      </w:r>
      <w:proofErr w:type="spellEnd"/>
      <w:r>
        <w:rPr>
          <w:rFonts w:ascii="Times New Roman" w:hAnsi="Times New Roman" w:cs="Times New Roman"/>
        </w:rPr>
        <w:t xml:space="preserve"> of Stow</w:t>
      </w:r>
    </w:p>
    <w:p w14:paraId="4D3A6413" w14:textId="77777777" w:rsidR="00DC00F1" w:rsidRDefault="00DC00F1" w:rsidP="00DC00F1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Longa(q.v.).</w:t>
      </w:r>
    </w:p>
    <w:p w14:paraId="541E0970" w14:textId="77777777" w:rsidR="00DC00F1" w:rsidRDefault="00DC00F1" w:rsidP="00DC00F1">
      <w:pPr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BF7EF7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F5CF40B" w14:textId="77777777" w:rsidR="00DC00F1" w:rsidRDefault="00DC00F1" w:rsidP="00DC00F1">
      <w:pPr>
        <w:rPr>
          <w:rFonts w:ascii="Times New Roman" w:hAnsi="Times New Roman" w:cs="Times New Roman"/>
        </w:rPr>
      </w:pPr>
    </w:p>
    <w:p w14:paraId="4C0B021E" w14:textId="77777777" w:rsidR="00DC00F1" w:rsidRDefault="00DC00F1" w:rsidP="00DC00F1">
      <w:pPr>
        <w:rPr>
          <w:rFonts w:ascii="Times New Roman" w:hAnsi="Times New Roman" w:cs="Times New Roman"/>
        </w:rPr>
      </w:pPr>
    </w:p>
    <w:p w14:paraId="5D5D149C" w14:textId="77777777" w:rsidR="00DC00F1" w:rsidRDefault="00DC00F1" w:rsidP="00DC00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 March 2019</w:t>
      </w:r>
    </w:p>
    <w:p w14:paraId="3AE293B1" w14:textId="77777777" w:rsidR="006B2F86" w:rsidRPr="00E71FC3" w:rsidRDefault="00DC00F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8982B6" w14:textId="77777777" w:rsidR="00DC00F1" w:rsidRDefault="00DC00F1" w:rsidP="00E71FC3">
      <w:r>
        <w:separator/>
      </w:r>
    </w:p>
  </w:endnote>
  <w:endnote w:type="continuationSeparator" w:id="0">
    <w:p w14:paraId="1791FAB4" w14:textId="77777777" w:rsidR="00DC00F1" w:rsidRDefault="00DC00F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89A0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48C2CC" w14:textId="77777777" w:rsidR="00DC00F1" w:rsidRDefault="00DC00F1" w:rsidP="00E71FC3">
      <w:r>
        <w:separator/>
      </w:r>
    </w:p>
  </w:footnote>
  <w:footnote w:type="continuationSeparator" w:id="0">
    <w:p w14:paraId="009E4AB3" w14:textId="77777777" w:rsidR="00DC00F1" w:rsidRDefault="00DC00F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0F1"/>
    <w:rsid w:val="001A7C09"/>
    <w:rsid w:val="00577BD5"/>
    <w:rsid w:val="00656CBA"/>
    <w:rsid w:val="006A1F77"/>
    <w:rsid w:val="00733BE7"/>
    <w:rsid w:val="00AB52E8"/>
    <w:rsid w:val="00B16D3F"/>
    <w:rsid w:val="00BB41AC"/>
    <w:rsid w:val="00DC00F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2D929B"/>
  <w15:chartTrackingRefBased/>
  <w15:docId w15:val="{697117DD-15D1-450E-8684-88FC0D38B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0F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DC00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2019-03-12T20:36:00Z</dcterms:created>
  <dcterms:modified xsi:type="dcterms:W3CDTF">2019-03-12T20:37:00Z</dcterms:modified>
</cp:coreProperties>
</file>