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5CA79" w14:textId="77777777" w:rsidR="00EA6A14" w:rsidRDefault="00EA6A14" w:rsidP="00EA6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TAYLLOUR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8F565BD" w14:textId="77777777" w:rsidR="00EA6A14" w:rsidRDefault="00EA6A14" w:rsidP="00EA6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Hitchin, Hertfordshire. Tailor.</w:t>
      </w:r>
    </w:p>
    <w:p w14:paraId="594CDF12" w14:textId="77777777" w:rsidR="00EA6A14" w:rsidRDefault="00EA6A14" w:rsidP="00EA6A14">
      <w:pPr>
        <w:rPr>
          <w:rFonts w:ascii="Times New Roman" w:hAnsi="Times New Roman" w:cs="Times New Roman"/>
        </w:rPr>
      </w:pPr>
    </w:p>
    <w:p w14:paraId="7516A674" w14:textId="77777777" w:rsidR="00EA6A14" w:rsidRDefault="00EA6A14" w:rsidP="00EA6A14">
      <w:pPr>
        <w:rPr>
          <w:rFonts w:ascii="Times New Roman" w:hAnsi="Times New Roman" w:cs="Times New Roman"/>
        </w:rPr>
      </w:pPr>
    </w:p>
    <w:p w14:paraId="00FCA615" w14:textId="77777777" w:rsidR="00EA6A14" w:rsidRDefault="00EA6A14" w:rsidP="00EA6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Sturgeon(q.v.) brought a plaint of debt against him, William </w:t>
      </w:r>
      <w:proofErr w:type="spellStart"/>
      <w:r>
        <w:rPr>
          <w:rFonts w:ascii="Times New Roman" w:hAnsi="Times New Roman" w:cs="Times New Roman"/>
        </w:rPr>
        <w:t>Fellys</w:t>
      </w:r>
      <w:proofErr w:type="spellEnd"/>
    </w:p>
    <w:p w14:paraId="777C2381" w14:textId="77777777" w:rsidR="00EA6A14" w:rsidRDefault="00EA6A14" w:rsidP="00EA6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Hitchin, Hertfordshire(q.v.) and John Kent of Colchester(q.v.).</w:t>
      </w:r>
    </w:p>
    <w:p w14:paraId="706B0EB0" w14:textId="77777777" w:rsidR="00EA6A14" w:rsidRDefault="00EA6A14" w:rsidP="00EA6A14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561F60DC" w14:textId="77777777" w:rsidR="00EA6A14" w:rsidRDefault="00EA6A14" w:rsidP="00EA6A14">
      <w:pPr>
        <w:rPr>
          <w:rFonts w:ascii="Times New Roman" w:hAnsi="Times New Roman" w:cs="Times New Roman"/>
        </w:rPr>
      </w:pPr>
    </w:p>
    <w:p w14:paraId="0CD3B98F" w14:textId="77777777" w:rsidR="00EA6A14" w:rsidRDefault="00EA6A14" w:rsidP="00EA6A14">
      <w:pPr>
        <w:rPr>
          <w:rFonts w:ascii="Times New Roman" w:hAnsi="Times New Roman" w:cs="Times New Roman"/>
        </w:rPr>
      </w:pPr>
    </w:p>
    <w:p w14:paraId="31824A10" w14:textId="77777777" w:rsidR="00EA6A14" w:rsidRDefault="00EA6A14" w:rsidP="00EA6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2019</w:t>
      </w:r>
    </w:p>
    <w:p w14:paraId="5822CF38" w14:textId="77777777" w:rsidR="006B2F86" w:rsidRPr="00E71FC3" w:rsidRDefault="00EA6A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35F7D" w14:textId="77777777" w:rsidR="00EA6A14" w:rsidRDefault="00EA6A14" w:rsidP="00E71FC3">
      <w:r>
        <w:separator/>
      </w:r>
    </w:p>
  </w:endnote>
  <w:endnote w:type="continuationSeparator" w:id="0">
    <w:p w14:paraId="41587E43" w14:textId="77777777" w:rsidR="00EA6A14" w:rsidRDefault="00EA6A1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86A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48CAE" w14:textId="77777777" w:rsidR="00EA6A14" w:rsidRDefault="00EA6A14" w:rsidP="00E71FC3">
      <w:r>
        <w:separator/>
      </w:r>
    </w:p>
  </w:footnote>
  <w:footnote w:type="continuationSeparator" w:id="0">
    <w:p w14:paraId="36D3EBA7" w14:textId="77777777" w:rsidR="00EA6A14" w:rsidRDefault="00EA6A1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1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6A1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18229"/>
  <w15:chartTrackingRefBased/>
  <w15:docId w15:val="{AB126B86-27EF-4612-8122-FDC13748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6A1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A6A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2019-02-05T19:38:00Z</dcterms:created>
  <dcterms:modified xsi:type="dcterms:W3CDTF">2019-02-05T19:38:00Z</dcterms:modified>
</cp:coreProperties>
</file>