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DF13A" w14:textId="0CA8E0EC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TAYLLOUR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(fl.1400)</w:t>
      </w:r>
    </w:p>
    <w:p w14:paraId="45C97C00" w14:textId="11AB0CDF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Clewer.</w:t>
      </w:r>
    </w:p>
    <w:p w14:paraId="206C1896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7F626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B10D4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Maidenhead, Berkshire,</w:t>
      </w:r>
    </w:p>
    <w:p w14:paraId="29B18D21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Bernard Brocas(q.v.).</w:t>
      </w:r>
    </w:p>
    <w:p w14:paraId="1B7FE4FC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70D5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18-43)</w:t>
      </w:r>
    </w:p>
    <w:p w14:paraId="148061A7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F0FCC" w14:textId="77777777" w:rsidR="003A7F4E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7DCD90" w14:textId="77777777" w:rsidR="003A7F4E" w:rsidRPr="00313524" w:rsidRDefault="003A7F4E" w:rsidP="003A7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2021</w:t>
      </w:r>
    </w:p>
    <w:p w14:paraId="5BE44965" w14:textId="7943FFF3" w:rsidR="00BA00AB" w:rsidRPr="003A7F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A7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34E6" w14:textId="77777777" w:rsidR="003A7F4E" w:rsidRDefault="003A7F4E" w:rsidP="009139A6">
      <w:r>
        <w:separator/>
      </w:r>
    </w:p>
  </w:endnote>
  <w:endnote w:type="continuationSeparator" w:id="0">
    <w:p w14:paraId="5E2200AC" w14:textId="77777777" w:rsidR="003A7F4E" w:rsidRDefault="003A7F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12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106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9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08A4C" w14:textId="77777777" w:rsidR="003A7F4E" w:rsidRDefault="003A7F4E" w:rsidP="009139A6">
      <w:r>
        <w:separator/>
      </w:r>
    </w:p>
  </w:footnote>
  <w:footnote w:type="continuationSeparator" w:id="0">
    <w:p w14:paraId="0F620DDE" w14:textId="77777777" w:rsidR="003A7F4E" w:rsidRDefault="003A7F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6B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08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FC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4E"/>
    <w:rsid w:val="000666E0"/>
    <w:rsid w:val="002510B7"/>
    <w:rsid w:val="003A7F4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C8FAF"/>
  <w15:chartTrackingRefBased/>
  <w15:docId w15:val="{2DBA924A-7148-41FC-824F-9F9F14D7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7F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2021-12-20T21:02:00Z</dcterms:created>
  <dcterms:modified xsi:type="dcterms:W3CDTF">2021-12-20T21:03:00Z</dcterms:modified>
</cp:coreProperties>
</file>