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85A0" w14:textId="77777777" w:rsidR="00D3129F" w:rsidRDefault="00D3129F" w:rsidP="00D3129F">
      <w:pPr>
        <w:pStyle w:val="NoSpacing"/>
      </w:pPr>
      <w:r>
        <w:rPr>
          <w:u w:val="single"/>
        </w:rPr>
        <w:t>Thomas TAYLLOUR</w:t>
      </w:r>
      <w:r>
        <w:t xml:space="preserve">        (fl.1463)</w:t>
      </w:r>
    </w:p>
    <w:p w14:paraId="5508384B" w14:textId="77777777" w:rsidR="00D3129F" w:rsidRDefault="00D3129F" w:rsidP="00D3129F">
      <w:pPr>
        <w:pStyle w:val="NoSpacing"/>
      </w:pPr>
      <w:r>
        <w:t>of Doddington, Huntingdonshire. Husbandman.</w:t>
      </w:r>
    </w:p>
    <w:p w14:paraId="37648809" w14:textId="77777777" w:rsidR="00D3129F" w:rsidRDefault="00D3129F" w:rsidP="00D3129F">
      <w:pPr>
        <w:pStyle w:val="NoSpacing"/>
      </w:pPr>
    </w:p>
    <w:p w14:paraId="26C3A59A" w14:textId="77777777" w:rsidR="00D3129F" w:rsidRDefault="00D3129F" w:rsidP="00D3129F">
      <w:pPr>
        <w:pStyle w:val="NoSpacing"/>
      </w:pPr>
    </w:p>
    <w:p w14:paraId="3AB4C0BD" w14:textId="77777777" w:rsidR="00D3129F" w:rsidRDefault="00D3129F" w:rsidP="00D3129F">
      <w:pPr>
        <w:pStyle w:val="NoSpacing"/>
      </w:pPr>
      <w:r>
        <w:tab/>
        <w:t>1463</w:t>
      </w:r>
      <w:r>
        <w:tab/>
        <w:t>Henry Gymber(q.v.) brought a plaint of trespass against him.</w:t>
      </w:r>
    </w:p>
    <w:p w14:paraId="4352EA8D" w14:textId="77777777" w:rsidR="00D3129F" w:rsidRDefault="00D3129F" w:rsidP="00D3129F">
      <w:pPr>
        <w:pStyle w:val="NoSpacing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5EFCFF88" w14:textId="77777777" w:rsidR="00D3129F" w:rsidRDefault="00D3129F" w:rsidP="00D3129F">
      <w:pPr>
        <w:pStyle w:val="NoSpacing"/>
      </w:pPr>
    </w:p>
    <w:p w14:paraId="2AE3FC38" w14:textId="77777777" w:rsidR="00D3129F" w:rsidRDefault="00D3129F" w:rsidP="00D3129F">
      <w:pPr>
        <w:pStyle w:val="NoSpacing"/>
      </w:pPr>
    </w:p>
    <w:p w14:paraId="2D86FAB3" w14:textId="222C953C" w:rsidR="00617568" w:rsidRPr="00086E2C" w:rsidRDefault="00D312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November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BA56D" w14:textId="77777777" w:rsidR="00D3129F" w:rsidRDefault="00D3129F" w:rsidP="00086E2C">
      <w:pPr>
        <w:spacing w:after="0" w:line="240" w:lineRule="auto"/>
      </w:pPr>
      <w:r>
        <w:separator/>
      </w:r>
    </w:p>
  </w:endnote>
  <w:endnote w:type="continuationSeparator" w:id="0">
    <w:p w14:paraId="03FEA527" w14:textId="77777777" w:rsidR="00D3129F" w:rsidRDefault="00D312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980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54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1D9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3672" w14:textId="77777777" w:rsidR="00D3129F" w:rsidRDefault="00D3129F" w:rsidP="00086E2C">
      <w:pPr>
        <w:spacing w:after="0" w:line="240" w:lineRule="auto"/>
      </w:pPr>
      <w:r>
        <w:separator/>
      </w:r>
    </w:p>
  </w:footnote>
  <w:footnote w:type="continuationSeparator" w:id="0">
    <w:p w14:paraId="5F8BDCFA" w14:textId="77777777" w:rsidR="00D3129F" w:rsidRDefault="00D312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6BF0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196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65A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9F"/>
    <w:rsid w:val="00086E2C"/>
    <w:rsid w:val="000A2E7A"/>
    <w:rsid w:val="002244B7"/>
    <w:rsid w:val="00314D94"/>
    <w:rsid w:val="00317260"/>
    <w:rsid w:val="00617568"/>
    <w:rsid w:val="006E68FA"/>
    <w:rsid w:val="00D312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C8FD"/>
  <w15:chartTrackingRefBased/>
  <w15:docId w15:val="{92F3872E-FA44-47EC-867A-E42D0901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3129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312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231</Characters>
  <Application>Microsoft Office Word</Application>
  <DocSecurity>0</DocSecurity>
  <Lines>15</Lines>
  <Paragraphs>7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2025-11-20T18:47:00Z</dcterms:created>
  <dcterms:modified xsi:type="dcterms:W3CDTF">2025-11-20T18:48:00Z</dcterms:modified>
</cp:coreProperties>
</file>