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046" w:rsidRDefault="00FA2046" w:rsidP="00FA20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TAYLLOUR</w:t>
      </w:r>
      <w:r>
        <w:t xml:space="preserve">    </w:t>
      </w:r>
      <w:proofErr w:type="gramStart"/>
      <w:r>
        <w:t xml:space="preserve">   (</w:t>
      </w:r>
      <w:proofErr w:type="gramEnd"/>
      <w:r>
        <w:t>fl.1473)</w:t>
      </w:r>
    </w:p>
    <w:p w:rsidR="00FA2046" w:rsidRDefault="00FA2046" w:rsidP="00FA20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Biddenden</w:t>
      </w:r>
      <w:proofErr w:type="spellEnd"/>
      <w:r>
        <w:t>, Kent.</w:t>
      </w:r>
    </w:p>
    <w:p w:rsidR="00FA2046" w:rsidRDefault="00FA2046" w:rsidP="00FA20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A2046" w:rsidRDefault="00FA2046" w:rsidP="00FA20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A2046" w:rsidRDefault="00FA2046" w:rsidP="00FA20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1473</w:t>
      </w:r>
      <w:r>
        <w:tab/>
        <w:t>He made his Will.  (Plomer p.466)</w:t>
      </w:r>
    </w:p>
    <w:p w:rsidR="00FA2046" w:rsidRDefault="00FA2046" w:rsidP="00FA20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A2046" w:rsidRDefault="00FA2046" w:rsidP="00FA20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A2046" w:rsidRDefault="00FA2046" w:rsidP="00FA20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FA20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046" w:rsidRDefault="00FA2046" w:rsidP="00E71FC3">
      <w:pPr>
        <w:spacing w:after="0" w:line="240" w:lineRule="auto"/>
      </w:pPr>
      <w:r>
        <w:separator/>
      </w:r>
    </w:p>
  </w:endnote>
  <w:endnote w:type="continuationSeparator" w:id="0">
    <w:p w:rsidR="00FA2046" w:rsidRDefault="00FA20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046" w:rsidRDefault="00FA2046" w:rsidP="00E71FC3">
      <w:pPr>
        <w:spacing w:after="0" w:line="240" w:lineRule="auto"/>
      </w:pPr>
      <w:r>
        <w:separator/>
      </w:r>
    </w:p>
  </w:footnote>
  <w:footnote w:type="continuationSeparator" w:id="0">
    <w:p w:rsidR="00FA2046" w:rsidRDefault="00FA20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4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76D23A-6DA1-4582-ABB3-E0057F88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2017-10-15T18:23:00Z</dcterms:created>
  <dcterms:modified xsi:type="dcterms:W3CDTF">2017-10-15T18:24:00Z</dcterms:modified>
</cp:coreProperties>
</file>