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7D8AF" w14:textId="77777777" w:rsidR="001233CB" w:rsidRPr="00690BA6" w:rsidRDefault="001233CB" w:rsidP="001233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TAYLLOUR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94099CE" w14:textId="77777777" w:rsidR="001233CB" w:rsidRDefault="001233CB" w:rsidP="001233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0E591A5A" w14:textId="77777777" w:rsidR="001233CB" w:rsidRDefault="001233CB" w:rsidP="00123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54B01C" w14:textId="77777777" w:rsidR="001233CB" w:rsidRDefault="001233CB" w:rsidP="00123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F4EB9A" w14:textId="77777777" w:rsidR="001233CB" w:rsidRDefault="001233CB" w:rsidP="001233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30FF4D16" w14:textId="77777777" w:rsidR="001233CB" w:rsidRDefault="001233CB" w:rsidP="001233C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D3D0C2C" w14:textId="77777777" w:rsidR="001233CB" w:rsidRDefault="001233CB" w:rsidP="001233C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3A08E341" w14:textId="77777777" w:rsidR="001233CB" w:rsidRDefault="001233CB" w:rsidP="001233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2030457" w14:textId="77777777" w:rsidR="001233CB" w:rsidRDefault="001233CB" w:rsidP="001233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8CA3B45" w14:textId="77777777" w:rsidR="001233CB" w:rsidRDefault="001233CB" w:rsidP="001233C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5 March 2021</w:t>
      </w:r>
    </w:p>
    <w:p w14:paraId="5C7245A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B468B3" w14:textId="77777777" w:rsidR="001233CB" w:rsidRDefault="001233CB" w:rsidP="009139A6">
      <w:r>
        <w:separator/>
      </w:r>
    </w:p>
  </w:endnote>
  <w:endnote w:type="continuationSeparator" w:id="0">
    <w:p w14:paraId="285B82F8" w14:textId="77777777" w:rsidR="001233CB" w:rsidRDefault="001233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460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27A7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DBB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E6D02A" w14:textId="77777777" w:rsidR="001233CB" w:rsidRDefault="001233CB" w:rsidP="009139A6">
      <w:r>
        <w:separator/>
      </w:r>
    </w:p>
  </w:footnote>
  <w:footnote w:type="continuationSeparator" w:id="0">
    <w:p w14:paraId="6B0D1499" w14:textId="77777777" w:rsidR="001233CB" w:rsidRDefault="001233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B20A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040A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B1C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3CB"/>
    <w:rsid w:val="000666E0"/>
    <w:rsid w:val="001233CB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21D7D"/>
  <w15:chartTrackingRefBased/>
  <w15:docId w15:val="{53DFC0F1-7D4E-454D-A4E6-E426858D1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2021-03-30T19:51:00Z</dcterms:created>
  <dcterms:modified xsi:type="dcterms:W3CDTF">2021-03-30T19:51:00Z</dcterms:modified>
</cp:coreProperties>
</file>