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6C4E9" w14:textId="77777777" w:rsidR="00DE1D48" w:rsidRDefault="00DE1D48" w:rsidP="00DE1D4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TAYLLOUR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6A7CE2E7" w14:textId="77777777" w:rsidR="00DE1D48" w:rsidRDefault="00DE1D48" w:rsidP="00DE1D4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19A3F7" w14:textId="77777777" w:rsidR="00DE1D48" w:rsidRDefault="00DE1D48" w:rsidP="00DE1D4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B411B8" w14:textId="77777777" w:rsidR="00DE1D48" w:rsidRDefault="00DE1D48" w:rsidP="00DE1D4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Jun.1483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Hungerford,</w:t>
      </w:r>
    </w:p>
    <w:p w14:paraId="7518BB9F" w14:textId="77777777" w:rsidR="00DE1D48" w:rsidRDefault="00DE1D48" w:rsidP="00DE1D4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Berkshire, into lands of Margery </w:t>
      </w:r>
      <w:proofErr w:type="spellStart"/>
      <w:r>
        <w:rPr>
          <w:rFonts w:ascii="Times New Roman" w:hAnsi="Times New Roman" w:cs="Times New Roman"/>
          <w:sz w:val="24"/>
          <w:szCs w:val="24"/>
        </w:rPr>
        <w:t>Longe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50E2C5A9" w14:textId="77777777" w:rsidR="00DE1D48" w:rsidRDefault="00DE1D48" w:rsidP="00DE1D48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6C5CAD3" w14:textId="77777777" w:rsidR="00DE1D48" w:rsidRDefault="00DE1D48" w:rsidP="00DE1D48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p.3)</w:t>
      </w:r>
    </w:p>
    <w:p w14:paraId="0D02BFBF" w14:textId="77777777" w:rsidR="00DE1D48" w:rsidRDefault="00DE1D48" w:rsidP="00DE1D48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3D82B39D" w14:textId="77777777" w:rsidR="00DE1D48" w:rsidRDefault="00DE1D48" w:rsidP="00DE1D48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5A3174D6" w14:textId="77777777" w:rsidR="00DE1D48" w:rsidRDefault="00DE1D48" w:rsidP="00DE1D48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 June 2021</w:t>
      </w:r>
    </w:p>
    <w:p w14:paraId="382155A4" w14:textId="365C17AD" w:rsidR="00BA00AB" w:rsidRPr="00DE1D48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DE1D4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E9DDF2" w14:textId="77777777" w:rsidR="00DE1D48" w:rsidRDefault="00DE1D48" w:rsidP="009139A6">
      <w:r>
        <w:separator/>
      </w:r>
    </w:p>
  </w:endnote>
  <w:endnote w:type="continuationSeparator" w:id="0">
    <w:p w14:paraId="7FB9F65F" w14:textId="77777777" w:rsidR="00DE1D48" w:rsidRDefault="00DE1D4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0B22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733A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0E5A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DF39E2" w14:textId="77777777" w:rsidR="00DE1D48" w:rsidRDefault="00DE1D48" w:rsidP="009139A6">
      <w:r>
        <w:separator/>
      </w:r>
    </w:p>
  </w:footnote>
  <w:footnote w:type="continuationSeparator" w:id="0">
    <w:p w14:paraId="2C85C7D8" w14:textId="77777777" w:rsidR="00DE1D48" w:rsidRDefault="00DE1D4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A694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995D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8462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D48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E1D48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B50D69"/>
  <w15:chartTrackingRefBased/>
  <w15:docId w15:val="{6F6EE674-0871-4F6E-BF87-693ADC9E2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2021-06-04T18:41:00Z</dcterms:created>
  <dcterms:modified xsi:type="dcterms:W3CDTF">2021-06-04T18:42:00Z</dcterms:modified>
</cp:coreProperties>
</file>