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D44" w:rsidRDefault="00FA0D44" w:rsidP="00FA0D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TAYLLOUR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FA0D44" w:rsidRDefault="00FA0D44" w:rsidP="00FA0D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0D44" w:rsidRDefault="00FA0D44" w:rsidP="00FA0D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0D44" w:rsidRDefault="00FA0D44" w:rsidP="00FA0D4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May1450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Weobley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Church, Herefordshire by Richard Beauchamp, Bishop of Hereford(q.v.).</w:t>
      </w:r>
    </w:p>
    <w:p w:rsidR="00FA0D44" w:rsidRDefault="00FA0D44" w:rsidP="00FA0D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Richard Beauchamp, Bishop of Hereford, 1449-50 p.14)</w:t>
      </w:r>
    </w:p>
    <w:p w:rsidR="00FA0D44" w:rsidRDefault="00FA0D44" w:rsidP="00FA0D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0D44" w:rsidRDefault="00FA0D44" w:rsidP="00FA0D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A0D44" w:rsidRDefault="00FA0D44" w:rsidP="00FA0D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January 2016</w:t>
      </w:r>
      <w:bookmarkStart w:id="0" w:name="_GoBack"/>
      <w:bookmarkEnd w:id="0"/>
    </w:p>
    <w:sectPr w:rsidR="00DD5B8A" w:rsidRPr="00FA0D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D44" w:rsidRDefault="00FA0D44" w:rsidP="00564E3C">
      <w:pPr>
        <w:spacing w:after="0" w:line="240" w:lineRule="auto"/>
      </w:pPr>
      <w:r>
        <w:separator/>
      </w:r>
    </w:p>
  </w:endnote>
  <w:endnote w:type="continuationSeparator" w:id="0">
    <w:p w:rsidR="00FA0D44" w:rsidRDefault="00FA0D4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A0D44">
      <w:rPr>
        <w:rFonts w:ascii="Times New Roman" w:hAnsi="Times New Roman" w:cs="Times New Roman"/>
        <w:noProof/>
        <w:sz w:val="24"/>
        <w:szCs w:val="24"/>
      </w:rPr>
      <w:t>16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D44" w:rsidRDefault="00FA0D44" w:rsidP="00564E3C">
      <w:pPr>
        <w:spacing w:after="0" w:line="240" w:lineRule="auto"/>
      </w:pPr>
      <w:r>
        <w:separator/>
      </w:r>
    </w:p>
  </w:footnote>
  <w:footnote w:type="continuationSeparator" w:id="0">
    <w:p w:rsidR="00FA0D44" w:rsidRDefault="00FA0D4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D44"/>
    <w:rsid w:val="00372DC6"/>
    <w:rsid w:val="00564E3C"/>
    <w:rsid w:val="0064591D"/>
    <w:rsid w:val="00DD5B8A"/>
    <w:rsid w:val="00EB41B8"/>
    <w:rsid w:val="00F14DE1"/>
    <w:rsid w:val="00FA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B5522"/>
  <w15:chartTrackingRefBased/>
  <w15:docId w15:val="{0E1AB532-85C5-44C1-9096-57CD54503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2016-01-16T16:53:00Z</dcterms:created>
  <dcterms:modified xsi:type="dcterms:W3CDTF">2016-01-16T16:54:00Z</dcterms:modified>
</cp:coreProperties>
</file>