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1B8" w:rsidRDefault="00B041B8" w:rsidP="00B041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TAYLLOUR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B041B8" w:rsidRDefault="00B041B8" w:rsidP="00B041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41B8" w:rsidRDefault="00B041B8" w:rsidP="00B041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41B8" w:rsidRDefault="00B041B8" w:rsidP="00B041B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Weobley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Herefordshire by Richard Beauchamp, Bishop of Hereford(q.v.).</w:t>
      </w:r>
    </w:p>
    <w:p w:rsidR="00B041B8" w:rsidRDefault="00B041B8" w:rsidP="00B041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p.14)</w:t>
      </w:r>
    </w:p>
    <w:p w:rsidR="00B041B8" w:rsidRDefault="00B041B8" w:rsidP="00B041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41B8" w:rsidRDefault="00B041B8" w:rsidP="00B041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41B8" w:rsidRPr="00027CA8" w:rsidRDefault="00B041B8" w:rsidP="00B041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</w:p>
    <w:p w:rsidR="00DD5B8A" w:rsidRPr="00B041B8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B041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1B8" w:rsidRDefault="00B041B8" w:rsidP="00564E3C">
      <w:pPr>
        <w:spacing w:after="0" w:line="240" w:lineRule="auto"/>
      </w:pPr>
      <w:r>
        <w:separator/>
      </w:r>
    </w:p>
  </w:endnote>
  <w:endnote w:type="continuationSeparator" w:id="0">
    <w:p w:rsidR="00B041B8" w:rsidRDefault="00B041B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041B8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1B8" w:rsidRDefault="00B041B8" w:rsidP="00564E3C">
      <w:pPr>
        <w:spacing w:after="0" w:line="240" w:lineRule="auto"/>
      </w:pPr>
      <w:r>
        <w:separator/>
      </w:r>
    </w:p>
  </w:footnote>
  <w:footnote w:type="continuationSeparator" w:id="0">
    <w:p w:rsidR="00B041B8" w:rsidRDefault="00B041B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1B8"/>
    <w:rsid w:val="00372DC6"/>
    <w:rsid w:val="00564E3C"/>
    <w:rsid w:val="0064591D"/>
    <w:rsid w:val="00B041B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A097D"/>
  <w15:chartTrackingRefBased/>
  <w15:docId w15:val="{227E06BE-EB99-431C-AD2D-8B7CF6F0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2016-01-16T19:50:00Z</dcterms:created>
  <dcterms:modified xsi:type="dcterms:W3CDTF">2016-01-16T19:50:00Z</dcterms:modified>
</cp:coreProperties>
</file>