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0F7D7" w14:textId="77777777" w:rsidR="00E55DF7" w:rsidRDefault="00E55DF7" w:rsidP="00E55D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Roger TAYLLOUR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5550D5B6" w14:textId="77777777" w:rsidR="00E55DF7" w:rsidRDefault="00E55DF7" w:rsidP="00E55D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9238275" w14:textId="77777777" w:rsidR="00E55DF7" w:rsidRDefault="00E55DF7" w:rsidP="00E55D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508618" w14:textId="77777777" w:rsidR="00E55DF7" w:rsidRDefault="00E55DF7" w:rsidP="00E55D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34F40C" w14:textId="77777777" w:rsidR="00E55DF7" w:rsidRDefault="00E55DF7" w:rsidP="00E55DF7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18836C72" w14:textId="77777777" w:rsidR="00E55DF7" w:rsidRPr="00065994" w:rsidRDefault="00E55DF7" w:rsidP="00E55DF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4E4141B" w14:textId="77777777" w:rsidR="00E55DF7" w:rsidRPr="00065994" w:rsidRDefault="00E55DF7" w:rsidP="00E55DF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CE3F63F" w14:textId="77777777" w:rsidR="00E55DF7" w:rsidRDefault="00E55DF7" w:rsidP="00E55DF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06AAFB3" w14:textId="77777777" w:rsidR="00E55DF7" w:rsidRDefault="00E55DF7" w:rsidP="00E55DF7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67E30D36" w14:textId="77777777" w:rsidR="00E55DF7" w:rsidRDefault="00E55DF7" w:rsidP="00E55DF7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0C7ED0BF" w14:textId="77777777" w:rsidR="00E55DF7" w:rsidRDefault="00E55DF7" w:rsidP="00E55DF7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 May 2023</w:t>
      </w:r>
    </w:p>
    <w:p w14:paraId="72734C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13F09" w14:textId="77777777" w:rsidR="00E55DF7" w:rsidRDefault="00E55DF7" w:rsidP="009139A6">
      <w:r>
        <w:separator/>
      </w:r>
    </w:p>
  </w:endnote>
  <w:endnote w:type="continuationSeparator" w:id="0">
    <w:p w14:paraId="03613BC9" w14:textId="77777777" w:rsidR="00E55DF7" w:rsidRDefault="00E55D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C3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C8B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9CD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20241" w14:textId="77777777" w:rsidR="00E55DF7" w:rsidRDefault="00E55DF7" w:rsidP="009139A6">
      <w:r>
        <w:separator/>
      </w:r>
    </w:p>
  </w:footnote>
  <w:footnote w:type="continuationSeparator" w:id="0">
    <w:p w14:paraId="66B7190D" w14:textId="77777777" w:rsidR="00E55DF7" w:rsidRDefault="00E55D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2F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BE6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91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F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5DF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CF746"/>
  <w15:chartTrackingRefBased/>
  <w15:docId w15:val="{103D578F-5BA1-4BA0-9B7E-7AC2F92D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2023-07-26T16:36:00Z</dcterms:created>
  <dcterms:modified xsi:type="dcterms:W3CDTF">2023-07-26T16:37:00Z</dcterms:modified>
</cp:coreProperties>
</file>