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52116" w14:textId="77777777" w:rsidR="001D16C5" w:rsidRDefault="001D16C5" w:rsidP="001D16C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TAYLLOUR</w:t>
      </w:r>
      <w:r>
        <w:rPr>
          <w:rFonts w:cs="Times New Roman"/>
          <w:szCs w:val="24"/>
        </w:rPr>
        <w:t xml:space="preserve">        (fl.1483)</w:t>
      </w:r>
    </w:p>
    <w:p w14:paraId="7DB34825" w14:textId="77777777" w:rsidR="001D16C5" w:rsidRDefault="001D16C5" w:rsidP="001D16C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Ashton under Hill, Worcestershire. Husbandman.</w:t>
      </w:r>
    </w:p>
    <w:p w14:paraId="61E3ADA6" w14:textId="77777777" w:rsidR="001D16C5" w:rsidRDefault="001D16C5" w:rsidP="001D16C5">
      <w:pPr>
        <w:pStyle w:val="NoSpacing"/>
        <w:jc w:val="both"/>
        <w:rPr>
          <w:rFonts w:cs="Times New Roman"/>
          <w:szCs w:val="24"/>
        </w:rPr>
      </w:pPr>
    </w:p>
    <w:p w14:paraId="76899D08" w14:textId="77777777" w:rsidR="001D16C5" w:rsidRDefault="001D16C5" w:rsidP="001D16C5">
      <w:pPr>
        <w:pStyle w:val="NoSpacing"/>
        <w:jc w:val="both"/>
        <w:rPr>
          <w:rFonts w:cs="Times New Roman"/>
          <w:szCs w:val="24"/>
        </w:rPr>
      </w:pPr>
    </w:p>
    <w:p w14:paraId="185A330C" w14:textId="77777777" w:rsidR="001D16C5" w:rsidRDefault="001D16C5" w:rsidP="001D16C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Somerfeld</w:t>
      </w:r>
      <w:proofErr w:type="spellEnd"/>
      <w:r>
        <w:rPr>
          <w:rFonts w:cs="Times New Roman"/>
          <w:szCs w:val="24"/>
        </w:rPr>
        <w:t xml:space="preserve">(q.v.) brought a plaint of trespass and </w:t>
      </w:r>
      <w:proofErr w:type="gramStart"/>
      <w:r>
        <w:rPr>
          <w:rFonts w:cs="Times New Roman"/>
          <w:szCs w:val="24"/>
        </w:rPr>
        <w:t>taking</w:t>
      </w:r>
      <w:proofErr w:type="gramEnd"/>
      <w:r>
        <w:rPr>
          <w:rFonts w:cs="Times New Roman"/>
          <w:szCs w:val="24"/>
        </w:rPr>
        <w:t xml:space="preserve"> against him</w:t>
      </w:r>
    </w:p>
    <w:p w14:paraId="5764FFA4" w14:textId="77777777" w:rsidR="001D16C5" w:rsidRDefault="001D16C5" w:rsidP="001D16C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four others.</w:t>
      </w:r>
    </w:p>
    <w:p w14:paraId="58B01DD4" w14:textId="77777777" w:rsidR="001D16C5" w:rsidRDefault="001D16C5" w:rsidP="001D16C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DF11E8">
        <w:rPr>
          <w:rFonts w:cs="Times New Roman"/>
          <w:szCs w:val="24"/>
        </w:rPr>
        <w:t xml:space="preserve">( </w:t>
      </w:r>
      <w:hyperlink r:id="rId6" w:history="1">
        <w:r w:rsidRPr="00DF11E8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 w:rsidRPr="00DF11E8">
        <w:rPr>
          <w:rFonts w:cs="Times New Roman"/>
          <w:szCs w:val="24"/>
        </w:rPr>
        <w:t xml:space="preserve">  )</w:t>
      </w:r>
    </w:p>
    <w:p w14:paraId="77753364" w14:textId="77777777" w:rsidR="001D16C5" w:rsidRDefault="001D16C5" w:rsidP="001D16C5">
      <w:pPr>
        <w:pStyle w:val="NoSpacing"/>
        <w:jc w:val="both"/>
        <w:rPr>
          <w:rFonts w:cs="Times New Roman"/>
          <w:szCs w:val="24"/>
        </w:rPr>
      </w:pPr>
    </w:p>
    <w:p w14:paraId="66417A50" w14:textId="77777777" w:rsidR="001D16C5" w:rsidRDefault="001D16C5" w:rsidP="001D16C5">
      <w:pPr>
        <w:pStyle w:val="NoSpacing"/>
        <w:jc w:val="both"/>
        <w:rPr>
          <w:rFonts w:cs="Times New Roman"/>
          <w:szCs w:val="24"/>
        </w:rPr>
      </w:pPr>
    </w:p>
    <w:p w14:paraId="78FE39FB" w14:textId="77777777" w:rsidR="001D16C5" w:rsidRDefault="001D16C5" w:rsidP="001D16C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24 July 2025</w:t>
      </w:r>
    </w:p>
    <w:p w14:paraId="7FF7785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9A8BA" w14:textId="77777777" w:rsidR="001D16C5" w:rsidRDefault="001D16C5" w:rsidP="009139A6">
      <w:r>
        <w:separator/>
      </w:r>
    </w:p>
  </w:endnote>
  <w:endnote w:type="continuationSeparator" w:id="0">
    <w:p w14:paraId="6BAA1DE2" w14:textId="77777777" w:rsidR="001D16C5" w:rsidRDefault="001D16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25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EFF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2B4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74960" w14:textId="77777777" w:rsidR="001D16C5" w:rsidRDefault="001D16C5" w:rsidP="009139A6">
      <w:r>
        <w:separator/>
      </w:r>
    </w:p>
  </w:footnote>
  <w:footnote w:type="continuationSeparator" w:id="0">
    <w:p w14:paraId="66417D59" w14:textId="77777777" w:rsidR="001D16C5" w:rsidRDefault="001D16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75F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8B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58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6C5"/>
    <w:rsid w:val="000666E0"/>
    <w:rsid w:val="000A2E7A"/>
    <w:rsid w:val="001307AC"/>
    <w:rsid w:val="00190DFA"/>
    <w:rsid w:val="001D16C5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9332F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5C5FC"/>
  <w15:chartTrackingRefBased/>
  <w15:docId w15:val="{F4B71901-7D93-468F-8351-A314062E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D16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2025-08-02T16:30:00Z</dcterms:created>
  <dcterms:modified xsi:type="dcterms:W3CDTF">2025-08-02T16:31:00Z</dcterms:modified>
</cp:coreProperties>
</file>