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020B6" w14:textId="77777777" w:rsidR="0000272B" w:rsidRDefault="0000272B" w:rsidP="00002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TAYLLOUR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003C61A" w14:textId="77777777" w:rsidR="0000272B" w:rsidRDefault="0000272B" w:rsidP="00002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4BD3A112" w14:textId="77777777" w:rsidR="0000272B" w:rsidRDefault="0000272B" w:rsidP="0000272B">
      <w:pPr>
        <w:pStyle w:val="NoSpacing"/>
        <w:rPr>
          <w:rFonts w:cs="Times New Roman"/>
          <w:szCs w:val="24"/>
        </w:rPr>
      </w:pPr>
    </w:p>
    <w:p w14:paraId="10D71046" w14:textId="77777777" w:rsidR="0000272B" w:rsidRDefault="0000272B" w:rsidP="0000272B">
      <w:pPr>
        <w:pStyle w:val="NoSpacing"/>
        <w:rPr>
          <w:rFonts w:cs="Times New Roman"/>
          <w:szCs w:val="24"/>
        </w:rPr>
      </w:pPr>
    </w:p>
    <w:p w14:paraId="25981404" w14:textId="77777777" w:rsidR="0000272B" w:rsidRDefault="0000272B" w:rsidP="0000272B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564494F9" w14:textId="77777777" w:rsidR="0000272B" w:rsidRDefault="0000272B" w:rsidP="0000272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0140527" w14:textId="77777777" w:rsidR="0000272B" w:rsidRDefault="0000272B" w:rsidP="0000272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B1663D6" w14:textId="77777777" w:rsidR="0000272B" w:rsidRDefault="0000272B" w:rsidP="0000272B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6500EB32" w14:textId="77777777" w:rsidR="0000272B" w:rsidRDefault="0000272B" w:rsidP="0000272B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6F4BD0ED" w14:textId="77777777" w:rsidR="0000272B" w:rsidRDefault="0000272B" w:rsidP="0000272B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7 December 2022</w:t>
      </w:r>
    </w:p>
    <w:p w14:paraId="674D79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E1D28" w14:textId="77777777" w:rsidR="0000272B" w:rsidRDefault="0000272B" w:rsidP="009139A6">
      <w:r>
        <w:separator/>
      </w:r>
    </w:p>
  </w:endnote>
  <w:endnote w:type="continuationSeparator" w:id="0">
    <w:p w14:paraId="43AA9D16" w14:textId="77777777" w:rsidR="0000272B" w:rsidRDefault="000027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32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927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B0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7104" w14:textId="77777777" w:rsidR="0000272B" w:rsidRDefault="0000272B" w:rsidP="009139A6">
      <w:r>
        <w:separator/>
      </w:r>
    </w:p>
  </w:footnote>
  <w:footnote w:type="continuationSeparator" w:id="0">
    <w:p w14:paraId="652173F6" w14:textId="77777777" w:rsidR="0000272B" w:rsidRDefault="000027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180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5A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B80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72B"/>
    <w:rsid w:val="0000272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3A544"/>
  <w15:chartTrackingRefBased/>
  <w15:docId w15:val="{46BA6E02-86D8-4A9A-AF8D-AA172861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2023-01-10T21:37:00Z</dcterms:created>
  <dcterms:modified xsi:type="dcterms:W3CDTF">2023-01-10T21:37:00Z</dcterms:modified>
</cp:coreProperties>
</file>