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D10AD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TAYLLOUR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205A29A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Sutton, Wiltshire. Husbandman.</w:t>
      </w:r>
    </w:p>
    <w:p w14:paraId="7D3BBB31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789516A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A055135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Thomas Long(q.v.) brought a plaint of trespass against him and 24 others.</w:t>
      </w:r>
    </w:p>
    <w:p w14:paraId="69094846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426A675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9CCA819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B59BFDE" w14:textId="77777777" w:rsidR="00036312" w:rsidRDefault="00036312" w:rsidP="00036312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September 2021</w:t>
      </w:r>
    </w:p>
    <w:p w14:paraId="068563F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E29C3" w14:textId="77777777" w:rsidR="00036312" w:rsidRDefault="00036312" w:rsidP="009139A6">
      <w:r>
        <w:separator/>
      </w:r>
    </w:p>
  </w:endnote>
  <w:endnote w:type="continuationSeparator" w:id="0">
    <w:p w14:paraId="7A5899AC" w14:textId="77777777" w:rsidR="00036312" w:rsidRDefault="000363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874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FAB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BAB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87EDA" w14:textId="77777777" w:rsidR="00036312" w:rsidRDefault="00036312" w:rsidP="009139A6">
      <w:r>
        <w:separator/>
      </w:r>
    </w:p>
  </w:footnote>
  <w:footnote w:type="continuationSeparator" w:id="0">
    <w:p w14:paraId="4EC80A96" w14:textId="77777777" w:rsidR="00036312" w:rsidRDefault="000363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F0B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FFE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DCE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312"/>
    <w:rsid w:val="0003631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631A3"/>
  <w15:chartTrackingRefBased/>
  <w15:docId w15:val="{EC4C5C17-08E5-410D-A2CB-8CD5FA85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363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2021-10-26T06:59:00Z</dcterms:created>
  <dcterms:modified xsi:type="dcterms:W3CDTF">2021-10-26T06:59:00Z</dcterms:modified>
</cp:coreProperties>
</file>