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E0E1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TAYLLOUR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6A70297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Kemerton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14:paraId="701B0F14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E6342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D2B184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>, Prior of Worcester Cathedral(q.v.), brought a plaint of trespass</w:t>
      </w:r>
    </w:p>
    <w:p w14:paraId="16F10D4A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Gargo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Faukes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Hyggys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38979EEF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each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Kemerton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BB90281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3A1D3DF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9F704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96289A" w14:textId="77777777" w:rsidR="007C643D" w:rsidRDefault="007C643D" w:rsidP="007C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576C36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B3BA1" w14:textId="77777777" w:rsidR="007C643D" w:rsidRDefault="007C643D" w:rsidP="009139A6">
      <w:r>
        <w:separator/>
      </w:r>
    </w:p>
  </w:endnote>
  <w:endnote w:type="continuationSeparator" w:id="0">
    <w:p w14:paraId="19BF0983" w14:textId="77777777" w:rsidR="007C643D" w:rsidRDefault="007C64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15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26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152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36F29" w14:textId="77777777" w:rsidR="007C643D" w:rsidRDefault="007C643D" w:rsidP="009139A6">
      <w:r>
        <w:separator/>
      </w:r>
    </w:p>
  </w:footnote>
  <w:footnote w:type="continuationSeparator" w:id="0">
    <w:p w14:paraId="62D927A9" w14:textId="77777777" w:rsidR="007C643D" w:rsidRDefault="007C64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64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3E7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14B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3D"/>
    <w:rsid w:val="000666E0"/>
    <w:rsid w:val="002510B7"/>
    <w:rsid w:val="005C130B"/>
    <w:rsid w:val="007C643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B04E0"/>
  <w15:chartTrackingRefBased/>
  <w15:docId w15:val="{BA95E804-B18C-42D8-98BD-B69C5893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64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2022-04-22T18:54:00Z</dcterms:created>
  <dcterms:modified xsi:type="dcterms:W3CDTF">2022-04-22T18:56:00Z</dcterms:modified>
</cp:coreProperties>
</file>