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9" w:rsidRDefault="000A3A59" w:rsidP="000A3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A3A59" w:rsidRDefault="000A3A59" w:rsidP="000A3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Hamerton</w:t>
      </w:r>
      <w:proofErr w:type="spellEnd"/>
      <w:r>
        <w:rPr>
          <w:rFonts w:ascii="Times New Roman" w:hAnsi="Times New Roman" w:cs="Times New Roman"/>
          <w:sz w:val="24"/>
          <w:szCs w:val="24"/>
        </w:rPr>
        <w:t>, Huntingdonshire.</w:t>
      </w:r>
      <w:bookmarkStart w:id="0" w:name="_GoBack"/>
      <w:bookmarkEnd w:id="0"/>
    </w:p>
    <w:p w:rsidR="000A3A59" w:rsidRDefault="000A3A59" w:rsidP="000A3A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3A59" w:rsidRDefault="000A3A59" w:rsidP="000A3A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3A59" w:rsidRDefault="000A3A59" w:rsidP="000A3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Huntingdon into</w:t>
      </w:r>
    </w:p>
    <w:p w:rsidR="000A3A59" w:rsidRDefault="000A3A59" w:rsidP="000A3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Knyvet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Mendelsham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A3A59" w:rsidRDefault="000A3A59" w:rsidP="000A3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34D6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21-87)</w:t>
      </w:r>
    </w:p>
    <w:p w:rsidR="000A3A59" w:rsidRDefault="000A3A59" w:rsidP="000A3A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3A59" w:rsidRDefault="000A3A59" w:rsidP="000A3A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A3A59" w:rsidRDefault="000A3A59" w:rsidP="000A3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November 2015</w:t>
      </w:r>
    </w:p>
    <w:sectPr w:rsidR="00DD5B8A" w:rsidRPr="000A3A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A59" w:rsidRDefault="000A3A59" w:rsidP="00564E3C">
      <w:pPr>
        <w:spacing w:after="0" w:line="240" w:lineRule="auto"/>
      </w:pPr>
      <w:r>
        <w:separator/>
      </w:r>
    </w:p>
  </w:endnote>
  <w:endnote w:type="continuationSeparator" w:id="0">
    <w:p w:rsidR="000A3A59" w:rsidRDefault="000A3A5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A3A59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A59" w:rsidRDefault="000A3A59" w:rsidP="00564E3C">
      <w:pPr>
        <w:spacing w:after="0" w:line="240" w:lineRule="auto"/>
      </w:pPr>
      <w:r>
        <w:separator/>
      </w:r>
    </w:p>
  </w:footnote>
  <w:footnote w:type="continuationSeparator" w:id="0">
    <w:p w:rsidR="000A3A59" w:rsidRDefault="000A3A5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A59"/>
    <w:rsid w:val="000A3A5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E8DE4"/>
  <w15:chartTrackingRefBased/>
  <w15:docId w15:val="{1B5EFBDA-E2F1-4854-8A89-77AFFA13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A3A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2015-11-05T20:20:00Z</dcterms:created>
  <dcterms:modified xsi:type="dcterms:W3CDTF">2015-11-05T20:22:00Z</dcterms:modified>
</cp:coreProperties>
</file>