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01F351" w14:textId="77777777" w:rsidR="00A754D0" w:rsidRDefault="00DA5C89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TAYLLOUR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A754D0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A754D0">
        <w:rPr>
          <w:rFonts w:ascii="Times New Roman" w:hAnsi="Times New Roman" w:cs="Times New Roman"/>
          <w:sz w:val="24"/>
          <w:szCs w:val="24"/>
        </w:rPr>
        <w:t>fl.1434)</w:t>
      </w:r>
    </w:p>
    <w:p w14:paraId="07E02540" w14:textId="14614AAE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Beeston</w:t>
      </w:r>
      <w:r>
        <w:rPr>
          <w:rFonts w:ascii="Times New Roman" w:hAnsi="Times New Roman" w:cs="Times New Roman"/>
          <w:sz w:val="24"/>
          <w:szCs w:val="24"/>
        </w:rPr>
        <w:t>, Nottinghamshire.</w:t>
      </w:r>
    </w:p>
    <w:p w14:paraId="3D01ABEB" w14:textId="77777777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42D1B89" w14:textId="77777777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85FCFB" w14:textId="77777777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Nov.1434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</w:rPr>
        <w:t>virtute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officii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held in </w:t>
      </w:r>
      <w:proofErr w:type="gramStart"/>
      <w:r>
        <w:rPr>
          <w:rFonts w:ascii="Times New Roman" w:hAnsi="Times New Roman" w:cs="Times New Roman"/>
          <w:sz w:val="24"/>
          <w:szCs w:val="24"/>
        </w:rPr>
        <w:t>Nottingham</w:t>
      </w:r>
      <w:proofErr w:type="gramEnd"/>
    </w:p>
    <w:p w14:paraId="1C471B74" w14:textId="77777777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Sir John Darcy(q.v.).</w:t>
      </w:r>
    </w:p>
    <w:p w14:paraId="6EF4E4B0" w14:textId="77777777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24-406)</w:t>
      </w:r>
    </w:p>
    <w:p w14:paraId="43F632F1" w14:textId="77777777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0D1CE5" w14:textId="77777777" w:rsidR="00A754D0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D1A52C3" w14:textId="77777777" w:rsidR="00A754D0" w:rsidRPr="00DD229A" w:rsidRDefault="00A754D0" w:rsidP="00A754D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28 March 2021</w:t>
      </w:r>
    </w:p>
    <w:p w14:paraId="589CB41B" w14:textId="65E5C6F3" w:rsidR="00BA00AB" w:rsidRPr="00DA5C8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DA5C8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14F6BC" w14:textId="77777777" w:rsidR="00DA5C89" w:rsidRDefault="00DA5C89" w:rsidP="009139A6">
      <w:r>
        <w:separator/>
      </w:r>
    </w:p>
  </w:endnote>
  <w:endnote w:type="continuationSeparator" w:id="0">
    <w:p w14:paraId="7248D27C" w14:textId="77777777" w:rsidR="00DA5C89" w:rsidRDefault="00DA5C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B19C4" w14:textId="77777777" w:rsidR="00DA5C89" w:rsidRDefault="00DA5C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36AC90" w14:textId="77777777" w:rsidR="00DA5C89" w:rsidRPr="009139A6" w:rsidRDefault="00DA5C89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C9313C" w14:textId="77777777" w:rsidR="00DA5C89" w:rsidRDefault="00DA5C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B647ED" w14:textId="77777777" w:rsidR="00DA5C89" w:rsidRDefault="00DA5C89" w:rsidP="009139A6">
      <w:r>
        <w:separator/>
      </w:r>
    </w:p>
  </w:footnote>
  <w:footnote w:type="continuationSeparator" w:id="0">
    <w:p w14:paraId="3FDA6ABA" w14:textId="77777777" w:rsidR="00DA5C89" w:rsidRDefault="00DA5C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9F9AAF" w14:textId="77777777" w:rsidR="00DA5C89" w:rsidRDefault="00DA5C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F6E497" w14:textId="77777777" w:rsidR="00DA5C89" w:rsidRDefault="00DA5C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E08DBA" w14:textId="77777777" w:rsidR="00DA5C89" w:rsidRDefault="00DA5C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89"/>
    <w:rsid w:val="000666E0"/>
    <w:rsid w:val="002510B7"/>
    <w:rsid w:val="005C130B"/>
    <w:rsid w:val="00826F5C"/>
    <w:rsid w:val="009139A6"/>
    <w:rsid w:val="009448BB"/>
    <w:rsid w:val="00A3176C"/>
    <w:rsid w:val="00A754D0"/>
    <w:rsid w:val="00BA00AB"/>
    <w:rsid w:val="00DA5C8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EDBA5"/>
  <w15:chartTrackingRefBased/>
  <w15:docId w15:val="{E4CCB589-5554-40B0-9AA1-8723FA30F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8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2021-03-28T16:00:00Z</dcterms:created>
  <dcterms:modified xsi:type="dcterms:W3CDTF">2021-03-28T16:08:00Z</dcterms:modified>
</cp:coreProperties>
</file>