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9CCD1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1E31364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F6BB647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3C7831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BC4B2" w14:textId="77777777" w:rsidR="008B0230" w:rsidRDefault="008B0230" w:rsidP="008B023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John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Skryvener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E15B2CA" w14:textId="77777777" w:rsidR="008B0230" w:rsidRDefault="008B0230" w:rsidP="008B023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178A5DA" w14:textId="77777777" w:rsidR="008B0230" w:rsidRDefault="008B0230" w:rsidP="008B023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C7F9E6C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ED6363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0A91BF" w14:textId="77777777" w:rsidR="008B0230" w:rsidRDefault="008B0230" w:rsidP="008B02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2021</w:t>
      </w:r>
    </w:p>
    <w:p w14:paraId="3F0FE2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FD235" w14:textId="77777777" w:rsidR="008B0230" w:rsidRDefault="008B0230" w:rsidP="009139A6">
      <w:r>
        <w:separator/>
      </w:r>
    </w:p>
  </w:endnote>
  <w:endnote w:type="continuationSeparator" w:id="0">
    <w:p w14:paraId="4E2F848D" w14:textId="77777777" w:rsidR="008B0230" w:rsidRDefault="008B02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2A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8AE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BB2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423A0" w14:textId="77777777" w:rsidR="008B0230" w:rsidRDefault="008B0230" w:rsidP="009139A6">
      <w:r>
        <w:separator/>
      </w:r>
    </w:p>
  </w:footnote>
  <w:footnote w:type="continuationSeparator" w:id="0">
    <w:p w14:paraId="3FE4899F" w14:textId="77777777" w:rsidR="008B0230" w:rsidRDefault="008B02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EB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D97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01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30"/>
    <w:rsid w:val="000666E0"/>
    <w:rsid w:val="002510B7"/>
    <w:rsid w:val="005C130B"/>
    <w:rsid w:val="00826F5C"/>
    <w:rsid w:val="008B023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1C121"/>
  <w15:chartTrackingRefBased/>
  <w15:docId w15:val="{28384562-BEE3-498E-BF3C-474A1691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2022-01-26T19:01:00Z</dcterms:created>
  <dcterms:modified xsi:type="dcterms:W3CDTF">2022-01-26T19:01:00Z</dcterms:modified>
</cp:coreProperties>
</file>