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91C4E" w14:textId="77777777" w:rsidR="006316B4" w:rsidRDefault="006316B4" w:rsidP="006316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TAYLLOUR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2C5F99C7" w14:textId="77777777" w:rsidR="006316B4" w:rsidRDefault="006316B4" w:rsidP="006316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6A9B3F08" w14:textId="77777777" w:rsidR="006316B4" w:rsidRDefault="006316B4" w:rsidP="006316B4">
      <w:pPr>
        <w:pStyle w:val="NoSpacing"/>
        <w:rPr>
          <w:rFonts w:cs="Times New Roman"/>
          <w:szCs w:val="24"/>
        </w:rPr>
      </w:pPr>
    </w:p>
    <w:p w14:paraId="60CE0AA5" w14:textId="77777777" w:rsidR="006316B4" w:rsidRDefault="006316B4" w:rsidP="006316B4">
      <w:pPr>
        <w:pStyle w:val="NoSpacing"/>
        <w:rPr>
          <w:rFonts w:cs="Times New Roman"/>
          <w:szCs w:val="24"/>
        </w:rPr>
      </w:pPr>
    </w:p>
    <w:p w14:paraId="5B7B35A1" w14:textId="77777777" w:rsidR="006316B4" w:rsidRDefault="006316B4" w:rsidP="006316B4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20C54B97" w14:textId="77777777" w:rsidR="006316B4" w:rsidRDefault="006316B4" w:rsidP="006316B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BF19B20" w14:textId="77777777" w:rsidR="006316B4" w:rsidRDefault="006316B4" w:rsidP="006316B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ED8E81B" w14:textId="77777777" w:rsidR="006316B4" w:rsidRDefault="006316B4" w:rsidP="006316B4">
      <w:pPr>
        <w:pStyle w:val="NoSpacing"/>
        <w:rPr>
          <w:rFonts w:cs="Times New Roman"/>
          <w:szCs w:val="24"/>
        </w:rPr>
      </w:pPr>
    </w:p>
    <w:p w14:paraId="324D003E" w14:textId="77777777" w:rsidR="006316B4" w:rsidRDefault="006316B4" w:rsidP="006316B4">
      <w:pPr>
        <w:pStyle w:val="NoSpacing"/>
        <w:rPr>
          <w:rFonts w:cs="Times New Roman"/>
          <w:szCs w:val="24"/>
        </w:rPr>
      </w:pPr>
    </w:p>
    <w:p w14:paraId="4F0F1959" w14:textId="77777777" w:rsidR="006316B4" w:rsidRDefault="006316B4" w:rsidP="006316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October 2022</w:t>
      </w:r>
    </w:p>
    <w:p w14:paraId="4DF6FC3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E7F56" w14:textId="77777777" w:rsidR="006316B4" w:rsidRDefault="006316B4" w:rsidP="009139A6">
      <w:r>
        <w:separator/>
      </w:r>
    </w:p>
  </w:endnote>
  <w:endnote w:type="continuationSeparator" w:id="0">
    <w:p w14:paraId="0395778C" w14:textId="77777777" w:rsidR="006316B4" w:rsidRDefault="006316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50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2AA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0A3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746B7" w14:textId="77777777" w:rsidR="006316B4" w:rsidRDefault="006316B4" w:rsidP="009139A6">
      <w:r>
        <w:separator/>
      </w:r>
    </w:p>
  </w:footnote>
  <w:footnote w:type="continuationSeparator" w:id="0">
    <w:p w14:paraId="3452750F" w14:textId="77777777" w:rsidR="006316B4" w:rsidRDefault="006316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D57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6FD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51B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B4"/>
    <w:rsid w:val="000666E0"/>
    <w:rsid w:val="002510B7"/>
    <w:rsid w:val="005C130B"/>
    <w:rsid w:val="006316B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63739"/>
  <w15:chartTrackingRefBased/>
  <w15:docId w15:val="{E656F19D-61C7-4FBA-BEDE-7AB18C26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2022-11-03T21:04:00Z</dcterms:created>
  <dcterms:modified xsi:type="dcterms:W3CDTF">2022-11-03T21:05:00Z</dcterms:modified>
</cp:coreProperties>
</file>