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525" w:rsidRPr="004C6E73" w:rsidRDefault="008E6525" w:rsidP="008E6525">
      <w:pPr>
        <w:pStyle w:val="NoSpacing"/>
      </w:pPr>
      <w:r w:rsidRPr="004C6E73">
        <w:rPr>
          <w:u w:val="single"/>
        </w:rPr>
        <w:t>David TAYLLOUR</w:t>
      </w:r>
      <w:r w:rsidRPr="004C6E73">
        <w:t xml:space="preserve">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8E6525" w:rsidRPr="004C6E73" w:rsidRDefault="008E6525" w:rsidP="008E6525">
      <w:pPr>
        <w:pStyle w:val="NoSpacing"/>
      </w:pPr>
      <w:r w:rsidRPr="004C6E73">
        <w:t>Archer.</w:t>
      </w:r>
    </w:p>
    <w:p w:rsidR="008E6525" w:rsidRPr="004C6E73" w:rsidRDefault="008E6525" w:rsidP="008E6525">
      <w:pPr>
        <w:pStyle w:val="NoSpacing"/>
      </w:pPr>
    </w:p>
    <w:p w:rsidR="008E6525" w:rsidRPr="004C6E73" w:rsidRDefault="008E6525" w:rsidP="008E6525">
      <w:pPr>
        <w:pStyle w:val="NoSpacing"/>
      </w:pPr>
    </w:p>
    <w:p w:rsidR="008E6525" w:rsidRPr="004C6E73" w:rsidRDefault="008E6525" w:rsidP="008E6525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8E6525" w:rsidRPr="004C6E73" w:rsidRDefault="008E6525" w:rsidP="008E6525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8E6525" w:rsidRPr="004C6E73" w:rsidRDefault="008E6525" w:rsidP="008E6525">
      <w:pPr>
        <w:pStyle w:val="NoSpacing"/>
      </w:pPr>
    </w:p>
    <w:p w:rsidR="008E6525" w:rsidRPr="004C6E73" w:rsidRDefault="008E6525" w:rsidP="008E6525">
      <w:pPr>
        <w:pStyle w:val="NoSpacing"/>
      </w:pPr>
    </w:p>
    <w:p w:rsidR="008E6525" w:rsidRPr="004C6E73" w:rsidRDefault="008E6525" w:rsidP="008E6525">
      <w:pPr>
        <w:pStyle w:val="NoSpacing"/>
      </w:pPr>
      <w:r w:rsidRPr="004C6E73">
        <w:t>19 May 2016</w:t>
      </w:r>
    </w:p>
    <w:p w:rsidR="006B2F86" w:rsidRPr="00E71FC3" w:rsidRDefault="008E65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525" w:rsidRDefault="008E6525" w:rsidP="00E71FC3">
      <w:pPr>
        <w:spacing w:after="0" w:line="240" w:lineRule="auto"/>
      </w:pPr>
      <w:r>
        <w:separator/>
      </w:r>
    </w:p>
  </w:endnote>
  <w:endnote w:type="continuationSeparator" w:id="0">
    <w:p w:rsidR="008E6525" w:rsidRDefault="008E65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525" w:rsidRDefault="008E6525" w:rsidP="00E71FC3">
      <w:pPr>
        <w:spacing w:after="0" w:line="240" w:lineRule="auto"/>
      </w:pPr>
      <w:r>
        <w:separator/>
      </w:r>
    </w:p>
  </w:footnote>
  <w:footnote w:type="continuationSeparator" w:id="0">
    <w:p w:rsidR="008E6525" w:rsidRDefault="008E65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25"/>
    <w:rsid w:val="001A7C09"/>
    <w:rsid w:val="00733BE7"/>
    <w:rsid w:val="008E65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D172D-2249-4664-94B3-A4545974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E65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2016-07-11T20:34:00Z</dcterms:created>
  <dcterms:modified xsi:type="dcterms:W3CDTF">2016-07-11T20:35:00Z</dcterms:modified>
</cp:coreProperties>
</file>