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3AD28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TAYLLOR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fl.1457)</w:t>
      </w:r>
    </w:p>
    <w:p w14:paraId="6A56A60E" w14:textId="77777777" w:rsidR="00B13133" w:rsidRDefault="00B13133" w:rsidP="00B13133">
      <w:pPr>
        <w:pStyle w:val="NoSpacing"/>
        <w:rPr>
          <w:rFonts w:cs="Times New Roman"/>
          <w:szCs w:val="24"/>
        </w:rPr>
      </w:pPr>
    </w:p>
    <w:p w14:paraId="192D4EB7" w14:textId="77777777" w:rsidR="00B13133" w:rsidRDefault="00B13133" w:rsidP="00B13133">
      <w:pPr>
        <w:pStyle w:val="NoSpacing"/>
        <w:rPr>
          <w:rFonts w:cs="Times New Roman"/>
          <w:szCs w:val="24"/>
        </w:rPr>
      </w:pPr>
    </w:p>
    <w:p w14:paraId="7A317DF8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Jul.</w:t>
      </w:r>
      <w:r>
        <w:rPr>
          <w:rFonts w:cs="Times New Roman"/>
          <w:szCs w:val="24"/>
        </w:rPr>
        <w:tab/>
        <w:t>1457</w:t>
      </w:r>
      <w:r>
        <w:rPr>
          <w:rFonts w:cs="Times New Roman"/>
          <w:szCs w:val="24"/>
        </w:rPr>
        <w:tab/>
        <w:t xml:space="preserve">He was a witness when Nicholas </w:t>
      </w:r>
      <w:proofErr w:type="spellStart"/>
      <w:r>
        <w:rPr>
          <w:rFonts w:cs="Times New Roman"/>
          <w:szCs w:val="24"/>
        </w:rPr>
        <w:t>Arundell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Trerice</w:t>
      </w:r>
      <w:proofErr w:type="spellEnd"/>
      <w:r>
        <w:rPr>
          <w:rFonts w:cs="Times New Roman"/>
          <w:szCs w:val="24"/>
        </w:rPr>
        <w:t>, Cornwall(q.v.),</w:t>
      </w:r>
    </w:p>
    <w:p w14:paraId="57BA9BD6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leased a tenement in Dark Lane, </w:t>
      </w:r>
      <w:proofErr w:type="spellStart"/>
      <w:r>
        <w:rPr>
          <w:rFonts w:cs="Times New Roman"/>
          <w:szCs w:val="24"/>
        </w:rPr>
        <w:t>Lostwithiel</w:t>
      </w:r>
      <w:proofErr w:type="spellEnd"/>
      <w:r>
        <w:rPr>
          <w:rFonts w:cs="Times New Roman"/>
          <w:szCs w:val="24"/>
        </w:rPr>
        <w:t>, to William Leyland,</w:t>
      </w:r>
    </w:p>
    <w:p w14:paraId="2CF94D9D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chaplain(q.v.). At </w:t>
      </w:r>
      <w:proofErr w:type="spellStart"/>
      <w:r>
        <w:rPr>
          <w:rFonts w:cs="Times New Roman"/>
          <w:szCs w:val="24"/>
        </w:rPr>
        <w:t>Efford</w:t>
      </w:r>
      <w:proofErr w:type="spellEnd"/>
      <w:r>
        <w:rPr>
          <w:rFonts w:cs="Times New Roman"/>
          <w:szCs w:val="24"/>
        </w:rPr>
        <w:t>.</w:t>
      </w:r>
    </w:p>
    <w:p w14:paraId="732356F3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T/504)</w:t>
      </w:r>
    </w:p>
    <w:p w14:paraId="2DCB9D18" w14:textId="77777777" w:rsidR="00B13133" w:rsidRDefault="00B13133" w:rsidP="00B13133">
      <w:pPr>
        <w:pStyle w:val="NoSpacing"/>
        <w:rPr>
          <w:rFonts w:cs="Times New Roman"/>
          <w:szCs w:val="24"/>
        </w:rPr>
      </w:pPr>
    </w:p>
    <w:p w14:paraId="77565C16" w14:textId="77777777" w:rsidR="00B13133" w:rsidRDefault="00B13133" w:rsidP="00B13133">
      <w:pPr>
        <w:pStyle w:val="NoSpacing"/>
        <w:rPr>
          <w:rFonts w:cs="Times New Roman"/>
          <w:szCs w:val="24"/>
        </w:rPr>
      </w:pPr>
    </w:p>
    <w:p w14:paraId="4717A4F0" w14:textId="77777777" w:rsidR="00B13133" w:rsidRDefault="00B13133" w:rsidP="00B131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2023</w:t>
      </w:r>
    </w:p>
    <w:p w14:paraId="155F0A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E9224" w14:textId="77777777" w:rsidR="00B13133" w:rsidRDefault="00B13133" w:rsidP="009139A6">
      <w:r>
        <w:separator/>
      </w:r>
    </w:p>
  </w:endnote>
  <w:endnote w:type="continuationSeparator" w:id="0">
    <w:p w14:paraId="0DBA9593" w14:textId="77777777" w:rsidR="00B13133" w:rsidRDefault="00B131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09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E82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0E6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8C08B" w14:textId="77777777" w:rsidR="00B13133" w:rsidRDefault="00B13133" w:rsidP="009139A6">
      <w:r>
        <w:separator/>
      </w:r>
    </w:p>
  </w:footnote>
  <w:footnote w:type="continuationSeparator" w:id="0">
    <w:p w14:paraId="3CB97C90" w14:textId="77777777" w:rsidR="00B13133" w:rsidRDefault="00B131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549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FE4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7C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13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313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ED9F9"/>
  <w15:chartTrackingRefBased/>
  <w15:docId w15:val="{9BC14548-6A89-4F85-A01F-C92FFCEF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2023-07-04T15:22:00Z</dcterms:created>
  <dcterms:modified xsi:type="dcterms:W3CDTF">2023-07-04T15:22:00Z</dcterms:modified>
</cp:coreProperties>
</file>