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451B0" w14:textId="77777777" w:rsidR="00266C88" w:rsidRDefault="00266C88" w:rsidP="00266C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TAYLLER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fl.1492)</w:t>
      </w:r>
    </w:p>
    <w:p w14:paraId="694E9FE2" w14:textId="77777777" w:rsidR="00266C88" w:rsidRDefault="00266C88" w:rsidP="00266C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Southwark. Yeoman.</w:t>
      </w:r>
    </w:p>
    <w:p w14:paraId="08587DDE" w14:textId="77777777" w:rsidR="00266C88" w:rsidRDefault="00266C88" w:rsidP="00266C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E15C2E" w14:textId="77777777" w:rsidR="00266C88" w:rsidRDefault="00266C88" w:rsidP="00266C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9A22D4" w14:textId="77777777" w:rsidR="00266C88" w:rsidRDefault="00266C88" w:rsidP="00266C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Clerke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Swone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41372237" w14:textId="77777777" w:rsidR="00266C88" w:rsidRDefault="00266C88" w:rsidP="00266C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Southwark,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Robert Yue of Southwark(q.v.) and</w:t>
      </w:r>
    </w:p>
    <w:p w14:paraId="7B2873EA" w14:textId="77777777" w:rsidR="00266C88" w:rsidRDefault="00266C88" w:rsidP="00266C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Milbury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Church Lambeth(q.v.).</w:t>
      </w:r>
    </w:p>
    <w:p w14:paraId="59F3D357" w14:textId="77777777" w:rsidR="00266C88" w:rsidRDefault="00266C88" w:rsidP="00266C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http://aalt.law.uh.edu/Indices/CP40Indices/CP40no919/CP40no919Pl.htm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9FF89D8" w14:textId="77777777" w:rsidR="00266C88" w:rsidRDefault="00266C88" w:rsidP="00266C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580A1F" w14:textId="77777777" w:rsidR="00266C88" w:rsidRDefault="00266C88" w:rsidP="00266C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891B68" w14:textId="77777777" w:rsidR="00266C88" w:rsidRDefault="00266C88" w:rsidP="00266C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2022</w:t>
      </w:r>
    </w:p>
    <w:p w14:paraId="41FCD8C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4D911" w14:textId="77777777" w:rsidR="00266C88" w:rsidRDefault="00266C88" w:rsidP="009139A6">
      <w:r>
        <w:separator/>
      </w:r>
    </w:p>
  </w:endnote>
  <w:endnote w:type="continuationSeparator" w:id="0">
    <w:p w14:paraId="4FA6EEDF" w14:textId="77777777" w:rsidR="00266C88" w:rsidRDefault="00266C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705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C02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B04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5FD20" w14:textId="77777777" w:rsidR="00266C88" w:rsidRDefault="00266C88" w:rsidP="009139A6">
      <w:r>
        <w:separator/>
      </w:r>
    </w:p>
  </w:footnote>
  <w:footnote w:type="continuationSeparator" w:id="0">
    <w:p w14:paraId="1A06E8EF" w14:textId="77777777" w:rsidR="00266C88" w:rsidRDefault="00266C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CC4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A44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0C9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88"/>
    <w:rsid w:val="000666E0"/>
    <w:rsid w:val="002510B7"/>
    <w:rsid w:val="00266C8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B9ABF"/>
  <w15:chartTrackingRefBased/>
  <w15:docId w15:val="{96E6A6D5-71B3-4916-9819-46CB2508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66C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9/CP40no91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2022-06-06T19:23:00Z</dcterms:created>
  <dcterms:modified xsi:type="dcterms:W3CDTF">2022-06-06T19:23:00Z</dcterms:modified>
</cp:coreProperties>
</file>