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171" w:rsidRDefault="00B00171" w:rsidP="00B001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TAYLIOUR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fl.1435)</w:t>
      </w:r>
    </w:p>
    <w:p w:rsidR="00B00171" w:rsidRDefault="00B00171" w:rsidP="00B00171">
      <w:pPr>
        <w:rPr>
          <w:rFonts w:ascii="Times New Roman" w:hAnsi="Times New Roman" w:cs="Times New Roman"/>
        </w:rPr>
      </w:pPr>
    </w:p>
    <w:p w:rsidR="00B00171" w:rsidRDefault="00B00171" w:rsidP="00B00171">
      <w:pPr>
        <w:rPr>
          <w:rFonts w:ascii="Times New Roman" w:hAnsi="Times New Roman" w:cs="Times New Roman"/>
        </w:rPr>
      </w:pPr>
    </w:p>
    <w:p w:rsidR="00B00171" w:rsidRDefault="00B00171" w:rsidP="00B001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 May1435</w:t>
      </w:r>
      <w:r>
        <w:rPr>
          <w:rFonts w:ascii="Times New Roman" w:hAnsi="Times New Roman" w:cs="Times New Roman"/>
        </w:rPr>
        <w:tab/>
        <w:t>He was a juror on the inquisition post mortem held in Lancaster into land</w:t>
      </w:r>
    </w:p>
    <w:p w:rsidR="00B00171" w:rsidRDefault="00B00171" w:rsidP="00B001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John Hotham(q.v.).</w:t>
      </w:r>
    </w:p>
    <w:p w:rsidR="00B00171" w:rsidRDefault="00B00171" w:rsidP="00B001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3487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24-165)</w:t>
      </w:r>
    </w:p>
    <w:p w:rsidR="00B00171" w:rsidRDefault="00B00171" w:rsidP="00B00171">
      <w:pPr>
        <w:rPr>
          <w:rFonts w:ascii="Times New Roman" w:hAnsi="Times New Roman" w:cs="Times New Roman"/>
        </w:rPr>
      </w:pPr>
    </w:p>
    <w:p w:rsidR="00B00171" w:rsidRDefault="00B00171" w:rsidP="00B00171">
      <w:pPr>
        <w:rPr>
          <w:rFonts w:ascii="Times New Roman" w:hAnsi="Times New Roman" w:cs="Times New Roman"/>
        </w:rPr>
      </w:pPr>
    </w:p>
    <w:p w:rsidR="00B00171" w:rsidRDefault="00B00171" w:rsidP="00B001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April 2016</w:t>
      </w:r>
    </w:p>
    <w:p w:rsidR="006B2F86" w:rsidRPr="00E71FC3" w:rsidRDefault="00B0017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171" w:rsidRDefault="00B00171" w:rsidP="00E71FC3">
      <w:r>
        <w:separator/>
      </w:r>
    </w:p>
  </w:endnote>
  <w:endnote w:type="continuationSeparator" w:id="0">
    <w:p w:rsidR="00B00171" w:rsidRDefault="00B0017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171" w:rsidRDefault="00B00171" w:rsidP="00E71FC3">
      <w:r>
        <w:separator/>
      </w:r>
    </w:p>
  </w:footnote>
  <w:footnote w:type="continuationSeparator" w:id="0">
    <w:p w:rsidR="00B00171" w:rsidRDefault="00B0017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171"/>
    <w:rsid w:val="00AB52E8"/>
    <w:rsid w:val="00B00171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B42C0-8EE0-47A4-879C-3976ABF1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0017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001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2016-04-12T21:10:00Z</dcterms:created>
  <dcterms:modified xsi:type="dcterms:W3CDTF">2016-04-12T21:11:00Z</dcterms:modified>
</cp:coreProperties>
</file>