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8D3D" w14:textId="72BB54C9" w:rsidR="00BA00AB" w:rsidRDefault="00BB6B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TAYLEUOR (alias PARKE)</w:t>
      </w:r>
      <w:r>
        <w:rPr>
          <w:rFonts w:cs="Times New Roman"/>
          <w:szCs w:val="24"/>
        </w:rPr>
        <w:t xml:space="preserve">       (d.1446)</w:t>
      </w:r>
    </w:p>
    <w:p w14:paraId="2A2CDFCF" w14:textId="004F4BAC" w:rsidR="00FB6FA3" w:rsidRDefault="00FB6FA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Pontefract.</w:t>
      </w:r>
    </w:p>
    <w:p w14:paraId="6D3F0137" w14:textId="77777777" w:rsidR="00BB6B3F" w:rsidRDefault="00BB6B3F" w:rsidP="009139A6">
      <w:pPr>
        <w:pStyle w:val="NoSpacing"/>
        <w:rPr>
          <w:rFonts w:cs="Times New Roman"/>
          <w:szCs w:val="24"/>
        </w:rPr>
      </w:pPr>
    </w:p>
    <w:p w14:paraId="1F3A6E2B" w14:textId="77777777" w:rsidR="00BB6B3F" w:rsidRDefault="00BB6B3F" w:rsidP="009139A6">
      <w:pPr>
        <w:pStyle w:val="NoSpacing"/>
        <w:rPr>
          <w:rFonts w:cs="Times New Roman"/>
          <w:szCs w:val="24"/>
        </w:rPr>
      </w:pPr>
    </w:p>
    <w:p w14:paraId="074DC992" w14:textId="40672B2B" w:rsidR="00BB6B3F" w:rsidRDefault="00BB6B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Jul.</w:t>
      </w: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made his Will.   (W.Y.R. p.165)</w:t>
      </w:r>
    </w:p>
    <w:p w14:paraId="1E4A8AD1" w14:textId="0E27C6B6" w:rsidR="00BB6B3F" w:rsidRDefault="00BB6B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Aug.</w:t>
      </w:r>
      <w:r>
        <w:rPr>
          <w:rFonts w:cs="Times New Roman"/>
          <w:szCs w:val="24"/>
        </w:rPr>
        <w:tab/>
        <w:t>Probate of his Will.   (ibid.)</w:t>
      </w:r>
    </w:p>
    <w:p w14:paraId="1D5D9481" w14:textId="77777777" w:rsidR="00BB6B3F" w:rsidRDefault="00BB6B3F" w:rsidP="009139A6">
      <w:pPr>
        <w:pStyle w:val="NoSpacing"/>
        <w:rPr>
          <w:rFonts w:cs="Times New Roman"/>
          <w:szCs w:val="24"/>
        </w:rPr>
      </w:pPr>
    </w:p>
    <w:p w14:paraId="48D7C9B3" w14:textId="77777777" w:rsidR="00BB6B3F" w:rsidRDefault="00BB6B3F" w:rsidP="009139A6">
      <w:pPr>
        <w:pStyle w:val="NoSpacing"/>
        <w:rPr>
          <w:rFonts w:cs="Times New Roman"/>
          <w:szCs w:val="24"/>
        </w:rPr>
      </w:pPr>
    </w:p>
    <w:p w14:paraId="52451697" w14:textId="5CAB312A" w:rsidR="00BB6B3F" w:rsidRPr="00BB6B3F" w:rsidRDefault="00BB6B3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2023</w:t>
      </w:r>
    </w:p>
    <w:sectPr w:rsidR="00BB6B3F" w:rsidRPr="00BB6B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68938" w14:textId="77777777" w:rsidR="00BB6B3F" w:rsidRDefault="00BB6B3F" w:rsidP="009139A6">
      <w:r>
        <w:separator/>
      </w:r>
    </w:p>
  </w:endnote>
  <w:endnote w:type="continuationSeparator" w:id="0">
    <w:p w14:paraId="251F1A37" w14:textId="77777777" w:rsidR="00BB6B3F" w:rsidRDefault="00BB6B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770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D6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EF0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801BE" w14:textId="77777777" w:rsidR="00BB6B3F" w:rsidRDefault="00BB6B3F" w:rsidP="009139A6">
      <w:r>
        <w:separator/>
      </w:r>
    </w:p>
  </w:footnote>
  <w:footnote w:type="continuationSeparator" w:id="0">
    <w:p w14:paraId="5AAC6E18" w14:textId="77777777" w:rsidR="00BB6B3F" w:rsidRDefault="00BB6B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A75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F02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867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3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6B3F"/>
    <w:rsid w:val="00CB4ED9"/>
    <w:rsid w:val="00EB3209"/>
    <w:rsid w:val="00F41096"/>
    <w:rsid w:val="00F5287F"/>
    <w:rsid w:val="00FB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9FA5C"/>
  <w15:chartTrackingRefBased/>
  <w15:docId w15:val="{751392FA-A807-4F65-AE9A-BBDCF101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2023-12-24T12:45:00Z</dcterms:created>
  <dcterms:modified xsi:type="dcterms:W3CDTF">2023-12-24T12:49:00Z</dcterms:modified>
</cp:coreProperties>
</file>