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40308F" w14:textId="77777777" w:rsidR="003868FE" w:rsidRDefault="003868FE" w:rsidP="003868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TAYLER</w:t>
      </w:r>
      <w:r>
        <w:rPr>
          <w:rFonts w:ascii="Times New Roman" w:hAnsi="Times New Roman" w:cs="Times New Roman"/>
        </w:rPr>
        <w:t xml:space="preserve">       (fl.1483)</w:t>
      </w:r>
    </w:p>
    <w:p w14:paraId="2693AE20" w14:textId="77777777" w:rsidR="003868FE" w:rsidRDefault="003868FE" w:rsidP="003868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Stroud, Gloucestershire. Tailor.</w:t>
      </w:r>
    </w:p>
    <w:p w14:paraId="0A8BC2BE" w14:textId="77777777" w:rsidR="003868FE" w:rsidRDefault="003868FE" w:rsidP="003868FE">
      <w:pPr>
        <w:rPr>
          <w:rFonts w:ascii="Times New Roman" w:hAnsi="Times New Roman" w:cs="Times New Roman"/>
        </w:rPr>
      </w:pPr>
    </w:p>
    <w:p w14:paraId="2EBAA095" w14:textId="77777777" w:rsidR="003868FE" w:rsidRDefault="003868FE" w:rsidP="003868FE">
      <w:pPr>
        <w:rPr>
          <w:rFonts w:ascii="Times New Roman" w:hAnsi="Times New Roman" w:cs="Times New Roman"/>
        </w:rPr>
      </w:pPr>
    </w:p>
    <w:p w14:paraId="48AF3863" w14:textId="77777777" w:rsidR="003868FE" w:rsidRDefault="003868FE" w:rsidP="003868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Chauntrell</w:t>
      </w:r>
      <w:proofErr w:type="spellEnd"/>
      <w:r>
        <w:rPr>
          <w:rFonts w:ascii="Times New Roman" w:hAnsi="Times New Roman" w:cs="Times New Roman"/>
        </w:rPr>
        <w:t xml:space="preserve"> of Gloucester(q.v.) brought a plaint of debt against him,</w:t>
      </w:r>
    </w:p>
    <w:p w14:paraId="05131A04" w14:textId="77777777" w:rsidR="003868FE" w:rsidRDefault="003868FE" w:rsidP="003868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Edward Benet of Stroud(q.v.), Richard Barry of Gloucester(q.v.) and John</w:t>
      </w:r>
    </w:p>
    <w:p w14:paraId="48D9BC15" w14:textId="77777777" w:rsidR="003868FE" w:rsidRDefault="003868FE" w:rsidP="003868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Young of Gloucester(q.v.).</w:t>
      </w:r>
    </w:p>
    <w:p w14:paraId="6411470C" w14:textId="77777777" w:rsidR="003868FE" w:rsidRDefault="003868FE" w:rsidP="003868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05DF73E6" w14:textId="77777777" w:rsidR="003868FE" w:rsidRDefault="003868FE" w:rsidP="003868FE">
      <w:pPr>
        <w:rPr>
          <w:rFonts w:ascii="Times New Roman" w:hAnsi="Times New Roman" w:cs="Times New Roman"/>
        </w:rPr>
      </w:pPr>
    </w:p>
    <w:p w14:paraId="686DFE8B" w14:textId="77777777" w:rsidR="003868FE" w:rsidRDefault="003868FE" w:rsidP="003868FE">
      <w:pPr>
        <w:rPr>
          <w:rFonts w:ascii="Times New Roman" w:hAnsi="Times New Roman" w:cs="Times New Roman"/>
        </w:rPr>
      </w:pPr>
    </w:p>
    <w:p w14:paraId="5ECAF8FB" w14:textId="77777777" w:rsidR="003868FE" w:rsidRDefault="003868FE" w:rsidP="003868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July 2019</w:t>
      </w:r>
    </w:p>
    <w:p w14:paraId="19C7F7DB" w14:textId="77777777" w:rsidR="006B2F86" w:rsidRPr="00E71FC3" w:rsidRDefault="003868F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3DC4DC" w14:textId="77777777" w:rsidR="003868FE" w:rsidRDefault="003868FE" w:rsidP="00E71FC3">
      <w:r>
        <w:separator/>
      </w:r>
    </w:p>
  </w:endnote>
  <w:endnote w:type="continuationSeparator" w:id="0">
    <w:p w14:paraId="1E9257D6" w14:textId="77777777" w:rsidR="003868FE" w:rsidRDefault="003868F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AC140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7C5E75" w14:textId="77777777" w:rsidR="003868FE" w:rsidRDefault="003868FE" w:rsidP="00E71FC3">
      <w:r>
        <w:separator/>
      </w:r>
    </w:p>
  </w:footnote>
  <w:footnote w:type="continuationSeparator" w:id="0">
    <w:p w14:paraId="690C688C" w14:textId="77777777" w:rsidR="003868FE" w:rsidRDefault="003868F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8FE"/>
    <w:rsid w:val="001A7C09"/>
    <w:rsid w:val="003868F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93572"/>
  <w15:chartTrackingRefBased/>
  <w15:docId w15:val="{E6EDB19F-D0D6-4B5A-A90B-8D961D2A3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8F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2019-07-11T19:10:00Z</dcterms:created>
  <dcterms:modified xsi:type="dcterms:W3CDTF">2019-07-11T19:11:00Z</dcterms:modified>
</cp:coreProperties>
</file>