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DB06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TAYLER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4A42DD4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197EDDC8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F0B3D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EE4DF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Nov.1400</w:t>
      </w:r>
      <w:r>
        <w:rPr>
          <w:rFonts w:ascii="Times New Roman" w:hAnsi="Times New Roman" w:cs="Times New Roman"/>
          <w:sz w:val="24"/>
          <w:szCs w:val="24"/>
        </w:rPr>
        <w:tab/>
        <w:t xml:space="preserve">A commission was set up to collect the sum of 11s 6d from him,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0F2451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due to the King in respect of a subsidy granted in the time of Richard II.</w:t>
      </w:r>
    </w:p>
    <w:p w14:paraId="74F10114" w14:textId="77777777" w:rsidR="00FD7761" w:rsidRDefault="00FD7761" w:rsidP="00FD776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p.96)</w:t>
      </w:r>
    </w:p>
    <w:p w14:paraId="5CC34B4F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CF708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0DC5E0" w14:textId="77777777" w:rsidR="00FD7761" w:rsidRDefault="00FD7761" w:rsidP="00FD7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524E87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08F91" w14:textId="77777777" w:rsidR="00FD7761" w:rsidRDefault="00FD7761" w:rsidP="009139A6">
      <w:r>
        <w:separator/>
      </w:r>
    </w:p>
  </w:endnote>
  <w:endnote w:type="continuationSeparator" w:id="0">
    <w:p w14:paraId="62E900D1" w14:textId="77777777" w:rsidR="00FD7761" w:rsidRDefault="00FD77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C5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6C0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784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7F1C3" w14:textId="77777777" w:rsidR="00FD7761" w:rsidRDefault="00FD7761" w:rsidP="009139A6">
      <w:r>
        <w:separator/>
      </w:r>
    </w:p>
  </w:footnote>
  <w:footnote w:type="continuationSeparator" w:id="0">
    <w:p w14:paraId="1072A191" w14:textId="77777777" w:rsidR="00FD7761" w:rsidRDefault="00FD77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EB4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60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F36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6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397F8"/>
  <w15:chartTrackingRefBased/>
  <w15:docId w15:val="{DDBD3ED2-2288-4E0B-BB30-183C618F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2021-05-11T18:25:00Z</dcterms:created>
  <dcterms:modified xsi:type="dcterms:W3CDTF">2021-05-11T18:25:00Z</dcterms:modified>
</cp:coreProperties>
</file>