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6CAE6" w14:textId="706D80D9" w:rsidR="00BA00AB" w:rsidRDefault="005E20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TALYOUR</w:t>
      </w:r>
      <w:r>
        <w:rPr>
          <w:rFonts w:cs="Times New Roman"/>
          <w:szCs w:val="24"/>
        </w:rPr>
        <w:t xml:space="preserve">      (fl.1472)</w:t>
      </w:r>
    </w:p>
    <w:p w14:paraId="5ABD915B" w14:textId="463B056B" w:rsidR="005E20B5" w:rsidRDefault="005E20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Barton in Ryedale.</w:t>
      </w:r>
    </w:p>
    <w:p w14:paraId="2E2656B7" w14:textId="77777777" w:rsidR="005E20B5" w:rsidRDefault="005E20B5" w:rsidP="009139A6">
      <w:pPr>
        <w:pStyle w:val="NoSpacing"/>
        <w:rPr>
          <w:rFonts w:cs="Times New Roman"/>
          <w:szCs w:val="24"/>
        </w:rPr>
      </w:pPr>
    </w:p>
    <w:p w14:paraId="25E9F8A5" w14:textId="77777777" w:rsidR="005E20B5" w:rsidRDefault="005E20B5" w:rsidP="009139A6">
      <w:pPr>
        <w:pStyle w:val="NoSpacing"/>
        <w:rPr>
          <w:rFonts w:cs="Times New Roman"/>
          <w:szCs w:val="24"/>
        </w:rPr>
      </w:pPr>
    </w:p>
    <w:p w14:paraId="1238A2CF" w14:textId="156AB0B7" w:rsidR="005E20B5" w:rsidRDefault="005E20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</w:t>
      </w: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He made his Will.   (W.Y.R. p.164)</w:t>
      </w:r>
    </w:p>
    <w:p w14:paraId="554ED66E" w14:textId="77777777" w:rsidR="005E20B5" w:rsidRDefault="005E20B5" w:rsidP="009139A6">
      <w:pPr>
        <w:pStyle w:val="NoSpacing"/>
        <w:rPr>
          <w:rFonts w:cs="Times New Roman"/>
          <w:szCs w:val="24"/>
        </w:rPr>
      </w:pPr>
    </w:p>
    <w:p w14:paraId="28A02DC9" w14:textId="77777777" w:rsidR="005E20B5" w:rsidRDefault="005E20B5" w:rsidP="009139A6">
      <w:pPr>
        <w:pStyle w:val="NoSpacing"/>
        <w:rPr>
          <w:rFonts w:cs="Times New Roman"/>
          <w:szCs w:val="24"/>
        </w:rPr>
      </w:pPr>
    </w:p>
    <w:p w14:paraId="0FF5EBE1" w14:textId="6F42EA3B" w:rsidR="005E20B5" w:rsidRPr="005E20B5" w:rsidRDefault="005E20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5E20B5" w:rsidRPr="005E20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0B76D" w14:textId="77777777" w:rsidR="005E20B5" w:rsidRDefault="005E20B5" w:rsidP="009139A6">
      <w:r>
        <w:separator/>
      </w:r>
    </w:p>
  </w:endnote>
  <w:endnote w:type="continuationSeparator" w:id="0">
    <w:p w14:paraId="62C0607F" w14:textId="77777777" w:rsidR="005E20B5" w:rsidRDefault="005E20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1B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7E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96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DE1B5" w14:textId="77777777" w:rsidR="005E20B5" w:rsidRDefault="005E20B5" w:rsidP="009139A6">
      <w:r>
        <w:separator/>
      </w:r>
    </w:p>
  </w:footnote>
  <w:footnote w:type="continuationSeparator" w:id="0">
    <w:p w14:paraId="1F9D82FE" w14:textId="77777777" w:rsidR="005E20B5" w:rsidRDefault="005E20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09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A1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05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B5"/>
    <w:rsid w:val="000666E0"/>
    <w:rsid w:val="002510B7"/>
    <w:rsid w:val="005C130B"/>
    <w:rsid w:val="005E20B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2393B"/>
  <w15:chartTrackingRefBased/>
  <w15:docId w15:val="{C81B0A36-F2FA-4A39-8DA5-A14D3682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2023-12-16T19:43:00Z</dcterms:created>
  <dcterms:modified xsi:type="dcterms:W3CDTF">2023-12-16T19:45:00Z</dcterms:modified>
</cp:coreProperties>
</file>