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D351" w14:textId="4956E527" w:rsidR="00BA00AB" w:rsidRDefault="00620F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TALYOR</w:t>
      </w:r>
      <w:r>
        <w:rPr>
          <w:rFonts w:cs="Times New Roman"/>
          <w:szCs w:val="24"/>
        </w:rPr>
        <w:t xml:space="preserve">       (d.1471-2)</w:t>
      </w:r>
    </w:p>
    <w:p w14:paraId="4C5E0E9E" w14:textId="123A226C" w:rsidR="00620FC1" w:rsidRDefault="00620F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Bossall.</w:t>
      </w:r>
    </w:p>
    <w:p w14:paraId="55FC8EC8" w14:textId="77777777" w:rsidR="00620FC1" w:rsidRDefault="00620FC1" w:rsidP="009139A6">
      <w:pPr>
        <w:pStyle w:val="NoSpacing"/>
        <w:rPr>
          <w:rFonts w:cs="Times New Roman"/>
          <w:szCs w:val="24"/>
        </w:rPr>
      </w:pPr>
    </w:p>
    <w:p w14:paraId="3FAAF9EC" w14:textId="77777777" w:rsidR="00620FC1" w:rsidRDefault="00620FC1" w:rsidP="009139A6">
      <w:pPr>
        <w:pStyle w:val="NoSpacing"/>
        <w:rPr>
          <w:rFonts w:cs="Times New Roman"/>
          <w:szCs w:val="24"/>
        </w:rPr>
      </w:pPr>
    </w:p>
    <w:p w14:paraId="1EA49A74" w14:textId="1B1C0806" w:rsidR="00620FC1" w:rsidRDefault="00620F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Nov.1471</w:t>
      </w:r>
      <w:r>
        <w:rPr>
          <w:rFonts w:cs="Times New Roman"/>
          <w:szCs w:val="24"/>
        </w:rPr>
        <w:tab/>
        <w:t>He made his Will.   (W.Y.R. p.164)</w:t>
      </w:r>
    </w:p>
    <w:p w14:paraId="676ED36D" w14:textId="471879DB" w:rsidR="00620FC1" w:rsidRDefault="00620F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Jan.</w:t>
      </w: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Probate of his Will.     (ibid.)</w:t>
      </w:r>
    </w:p>
    <w:p w14:paraId="6CC3B92C" w14:textId="77777777" w:rsidR="00620FC1" w:rsidRDefault="00620FC1" w:rsidP="009139A6">
      <w:pPr>
        <w:pStyle w:val="NoSpacing"/>
        <w:rPr>
          <w:rFonts w:cs="Times New Roman"/>
          <w:szCs w:val="24"/>
        </w:rPr>
      </w:pPr>
    </w:p>
    <w:p w14:paraId="4448D01A" w14:textId="77777777" w:rsidR="00620FC1" w:rsidRDefault="00620FC1" w:rsidP="009139A6">
      <w:pPr>
        <w:pStyle w:val="NoSpacing"/>
        <w:rPr>
          <w:rFonts w:cs="Times New Roman"/>
          <w:szCs w:val="24"/>
        </w:rPr>
      </w:pPr>
    </w:p>
    <w:p w14:paraId="799BE833" w14:textId="3AAFE8B7" w:rsidR="00620FC1" w:rsidRPr="00620FC1" w:rsidRDefault="00620F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620FC1" w:rsidRPr="00620F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A8301" w14:textId="77777777" w:rsidR="00620FC1" w:rsidRDefault="00620FC1" w:rsidP="009139A6">
      <w:r>
        <w:separator/>
      </w:r>
    </w:p>
  </w:endnote>
  <w:endnote w:type="continuationSeparator" w:id="0">
    <w:p w14:paraId="03BDB181" w14:textId="77777777" w:rsidR="00620FC1" w:rsidRDefault="00620F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03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34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92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07968" w14:textId="77777777" w:rsidR="00620FC1" w:rsidRDefault="00620FC1" w:rsidP="009139A6">
      <w:r>
        <w:separator/>
      </w:r>
    </w:p>
  </w:footnote>
  <w:footnote w:type="continuationSeparator" w:id="0">
    <w:p w14:paraId="2209BE5A" w14:textId="77777777" w:rsidR="00620FC1" w:rsidRDefault="00620F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074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0A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FFB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C1"/>
    <w:rsid w:val="000666E0"/>
    <w:rsid w:val="002510B7"/>
    <w:rsid w:val="005C130B"/>
    <w:rsid w:val="00620FC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B27BF"/>
  <w15:chartTrackingRefBased/>
  <w15:docId w15:val="{6AF9CCFC-FCE7-47FA-BD48-1026740E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2023-12-16T19:37:00Z</dcterms:created>
  <dcterms:modified xsi:type="dcterms:W3CDTF">2023-12-16T19:40:00Z</dcterms:modified>
</cp:coreProperties>
</file>