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17A83" w14:textId="25200FA2" w:rsidR="002E5C28" w:rsidRDefault="002E5C28" w:rsidP="009B73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TALOR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5A047D5C" w14:textId="794A2582" w:rsidR="002E5C28" w:rsidRDefault="002E5C28" w:rsidP="009B7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DEC6E" w14:textId="5BB409B5" w:rsidR="002E5C28" w:rsidRDefault="002E5C28" w:rsidP="009B7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5451D" w14:textId="3A7F88B7" w:rsidR="002E5C28" w:rsidRDefault="002E5C28" w:rsidP="009B73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Nov.1428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Abbots Langley(q.v.).</w:t>
      </w:r>
    </w:p>
    <w:p w14:paraId="6309D527" w14:textId="77777777" w:rsidR="002E5C28" w:rsidRDefault="002E5C28" w:rsidP="009B73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49ACB3A4" w14:textId="0B43278A" w:rsidR="002E5C28" w:rsidRDefault="002E5C28" w:rsidP="002E5C2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p.230)</w:t>
      </w:r>
    </w:p>
    <w:p w14:paraId="2A50A1F7" w14:textId="7262497C" w:rsidR="002E5C28" w:rsidRDefault="002E5C28" w:rsidP="002E5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A0233" w14:textId="78232495" w:rsidR="002E5C28" w:rsidRDefault="002E5C28" w:rsidP="002E5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F61F6" w14:textId="696EA128" w:rsidR="002E5C28" w:rsidRPr="002E5C28" w:rsidRDefault="002E5C28" w:rsidP="002E5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2021</w:t>
      </w:r>
    </w:p>
    <w:p w14:paraId="73E02463" w14:textId="77777777" w:rsidR="00506F2C" w:rsidRPr="00506F2C" w:rsidRDefault="00506F2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141DB" w14:textId="77777777" w:rsidR="00506F2C" w:rsidRPr="00506F2C" w:rsidRDefault="00506F2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06F2C" w:rsidRPr="00506F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5ADD6" w14:textId="77777777" w:rsidR="003B40E7" w:rsidRDefault="003B40E7" w:rsidP="009139A6">
      <w:r>
        <w:separator/>
      </w:r>
    </w:p>
  </w:endnote>
  <w:endnote w:type="continuationSeparator" w:id="0">
    <w:p w14:paraId="33DE327D" w14:textId="77777777" w:rsidR="003B40E7" w:rsidRDefault="003B40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A141" w14:textId="77777777" w:rsidR="003B40E7" w:rsidRDefault="003B4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99F4" w14:textId="77777777" w:rsidR="003B40E7" w:rsidRPr="009139A6" w:rsidRDefault="003B40E7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1519" w14:textId="77777777" w:rsidR="003B40E7" w:rsidRDefault="003B4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DF3BE" w14:textId="77777777" w:rsidR="003B40E7" w:rsidRDefault="003B40E7" w:rsidP="009139A6">
      <w:r>
        <w:separator/>
      </w:r>
    </w:p>
  </w:footnote>
  <w:footnote w:type="continuationSeparator" w:id="0">
    <w:p w14:paraId="4905FF44" w14:textId="77777777" w:rsidR="003B40E7" w:rsidRDefault="003B40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B827" w14:textId="77777777" w:rsidR="003B40E7" w:rsidRDefault="003B4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D282" w14:textId="77777777" w:rsidR="003B40E7" w:rsidRDefault="003B40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8C56" w14:textId="77777777" w:rsidR="003B40E7" w:rsidRDefault="003B40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17"/>
    <w:rsid w:val="000666E0"/>
    <w:rsid w:val="00160168"/>
    <w:rsid w:val="002510B7"/>
    <w:rsid w:val="002B201E"/>
    <w:rsid w:val="002E5C28"/>
    <w:rsid w:val="003B40E7"/>
    <w:rsid w:val="00467B17"/>
    <w:rsid w:val="00506F2C"/>
    <w:rsid w:val="005C130B"/>
    <w:rsid w:val="0071233C"/>
    <w:rsid w:val="00826F5C"/>
    <w:rsid w:val="009139A6"/>
    <w:rsid w:val="009448BB"/>
    <w:rsid w:val="009B737C"/>
    <w:rsid w:val="00A3176C"/>
    <w:rsid w:val="00AE65F8"/>
    <w:rsid w:val="00BA00AB"/>
    <w:rsid w:val="00CB4ED9"/>
    <w:rsid w:val="00D4599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A6ACF"/>
  <w15:chartTrackingRefBased/>
  <w15:docId w15:val="{E8975176-3461-4B94-9B58-35DF3D14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2021-04-18T18:39:00Z</dcterms:created>
  <dcterms:modified xsi:type="dcterms:W3CDTF">2021-04-18T20:16:00Z</dcterms:modified>
</cp:coreProperties>
</file>