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015B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TALLYS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fl.1486-9)</w:t>
      </w:r>
    </w:p>
    <w:p w14:paraId="4050E5D0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A8D29A9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843514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4FD55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1486-7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196)</w:t>
      </w:r>
    </w:p>
    <w:p w14:paraId="07A78125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M.A.    (ibid.)</w:t>
      </w:r>
    </w:p>
    <w:p w14:paraId="4012250F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248845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C6E0B" w14:textId="77777777" w:rsidR="00AA6446" w:rsidRDefault="00AA6446" w:rsidP="00AA6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2021</w:t>
      </w:r>
    </w:p>
    <w:p w14:paraId="43BEF0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82CF" w14:textId="77777777" w:rsidR="00AA6446" w:rsidRDefault="00AA6446" w:rsidP="009139A6">
      <w:r>
        <w:separator/>
      </w:r>
    </w:p>
  </w:endnote>
  <w:endnote w:type="continuationSeparator" w:id="0">
    <w:p w14:paraId="05F5A9C9" w14:textId="77777777" w:rsidR="00AA6446" w:rsidRDefault="00AA64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DB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03B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A1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D906A" w14:textId="77777777" w:rsidR="00AA6446" w:rsidRDefault="00AA6446" w:rsidP="009139A6">
      <w:r>
        <w:separator/>
      </w:r>
    </w:p>
  </w:footnote>
  <w:footnote w:type="continuationSeparator" w:id="0">
    <w:p w14:paraId="2F86D4B4" w14:textId="77777777" w:rsidR="00AA6446" w:rsidRDefault="00AA64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D27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BCB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FF4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46"/>
    <w:rsid w:val="000666E0"/>
    <w:rsid w:val="002510B7"/>
    <w:rsid w:val="005C130B"/>
    <w:rsid w:val="00826F5C"/>
    <w:rsid w:val="009139A6"/>
    <w:rsid w:val="009448BB"/>
    <w:rsid w:val="00A3176C"/>
    <w:rsid w:val="00AA6446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B9F6"/>
  <w15:chartTrackingRefBased/>
  <w15:docId w15:val="{1681FD50-DE2C-48D5-96AF-B910E9AD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2022-01-16T19:01:00Z</dcterms:created>
  <dcterms:modified xsi:type="dcterms:W3CDTF">2022-01-16T19:01:00Z</dcterms:modified>
</cp:coreProperties>
</file>