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BD743A" w14:textId="7E6E8617" w:rsidR="00BA00AB" w:rsidRDefault="0092198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TALLOUR</w:t>
      </w:r>
      <w:r>
        <w:rPr>
          <w:rFonts w:cs="Times New Roman"/>
          <w:szCs w:val="24"/>
        </w:rPr>
        <w:t xml:space="preserve">      (d.1439-40)</w:t>
      </w:r>
    </w:p>
    <w:p w14:paraId="3A242F75" w14:textId="315413E5" w:rsidR="00921989" w:rsidRDefault="0092198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Falbergh.</w:t>
      </w:r>
    </w:p>
    <w:p w14:paraId="71D999E6" w14:textId="77777777" w:rsidR="00921989" w:rsidRDefault="00921989" w:rsidP="009139A6">
      <w:pPr>
        <w:pStyle w:val="NoSpacing"/>
        <w:rPr>
          <w:rFonts w:cs="Times New Roman"/>
          <w:szCs w:val="24"/>
        </w:rPr>
      </w:pPr>
    </w:p>
    <w:p w14:paraId="37BAED5F" w14:textId="77777777" w:rsidR="00921989" w:rsidRDefault="00921989" w:rsidP="009139A6">
      <w:pPr>
        <w:pStyle w:val="NoSpacing"/>
        <w:rPr>
          <w:rFonts w:cs="Times New Roman"/>
          <w:szCs w:val="24"/>
        </w:rPr>
      </w:pPr>
    </w:p>
    <w:p w14:paraId="0B40ABEB" w14:textId="12EE23D6" w:rsidR="00921989" w:rsidRDefault="0092198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1439</w:t>
      </w:r>
      <w:r>
        <w:rPr>
          <w:rFonts w:cs="Times New Roman"/>
          <w:szCs w:val="24"/>
        </w:rPr>
        <w:tab/>
        <w:t>He made his Will.   (W.Y.R. p.164)</w:t>
      </w:r>
    </w:p>
    <w:p w14:paraId="6C07E3C0" w14:textId="58F65B80" w:rsidR="00921989" w:rsidRDefault="0092198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Nov.1440</w:t>
      </w:r>
      <w:r>
        <w:rPr>
          <w:rFonts w:cs="Times New Roman"/>
          <w:szCs w:val="24"/>
        </w:rPr>
        <w:tab/>
        <w:t>Probate of his Will.   (ibid.)</w:t>
      </w:r>
    </w:p>
    <w:p w14:paraId="58DF1B60" w14:textId="77777777" w:rsidR="00921989" w:rsidRDefault="00921989" w:rsidP="009139A6">
      <w:pPr>
        <w:pStyle w:val="NoSpacing"/>
        <w:rPr>
          <w:rFonts w:cs="Times New Roman"/>
          <w:szCs w:val="24"/>
        </w:rPr>
      </w:pPr>
    </w:p>
    <w:p w14:paraId="25CA9238" w14:textId="77777777" w:rsidR="00921989" w:rsidRDefault="00921989" w:rsidP="009139A6">
      <w:pPr>
        <w:pStyle w:val="NoSpacing"/>
        <w:rPr>
          <w:rFonts w:cs="Times New Roman"/>
          <w:szCs w:val="24"/>
        </w:rPr>
      </w:pPr>
    </w:p>
    <w:p w14:paraId="3CF3887F" w14:textId="57A7526F" w:rsidR="00921989" w:rsidRPr="00921989" w:rsidRDefault="00921989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December 2023</w:t>
      </w:r>
    </w:p>
    <w:sectPr w:rsidR="00921989" w:rsidRPr="009219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55DC60" w14:textId="77777777" w:rsidR="00921989" w:rsidRDefault="00921989" w:rsidP="009139A6">
      <w:r>
        <w:separator/>
      </w:r>
    </w:p>
  </w:endnote>
  <w:endnote w:type="continuationSeparator" w:id="0">
    <w:p w14:paraId="3FDBD9DE" w14:textId="77777777" w:rsidR="00921989" w:rsidRDefault="009219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F6C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06C1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4F4B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68AA2" w14:textId="77777777" w:rsidR="00921989" w:rsidRDefault="00921989" w:rsidP="009139A6">
      <w:r>
        <w:separator/>
      </w:r>
    </w:p>
  </w:footnote>
  <w:footnote w:type="continuationSeparator" w:id="0">
    <w:p w14:paraId="7276C807" w14:textId="77777777" w:rsidR="00921989" w:rsidRDefault="009219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AA24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D2EB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7543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989"/>
    <w:rsid w:val="000666E0"/>
    <w:rsid w:val="002510B7"/>
    <w:rsid w:val="005C130B"/>
    <w:rsid w:val="00826F5C"/>
    <w:rsid w:val="009139A6"/>
    <w:rsid w:val="00921989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3B762"/>
  <w15:chartTrackingRefBased/>
  <w15:docId w15:val="{30B88CA5-5EFE-4A58-9595-C46011451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2023-12-16T19:32:00Z</dcterms:created>
  <dcterms:modified xsi:type="dcterms:W3CDTF">2023-12-16T19:36:00Z</dcterms:modified>
</cp:coreProperties>
</file>