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54C4" w14:textId="31E0D08E" w:rsidR="00BA00AB" w:rsidRDefault="00D4774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TALLOUR</w:t>
      </w:r>
      <w:r>
        <w:rPr>
          <w:rFonts w:cs="Times New Roman"/>
          <w:szCs w:val="24"/>
        </w:rPr>
        <w:t xml:space="preserve">      (d.1442)</w:t>
      </w:r>
    </w:p>
    <w:p w14:paraId="57887648" w14:textId="2F470D35" w:rsidR="00D47746" w:rsidRDefault="00D4774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Skipton.</w:t>
      </w:r>
    </w:p>
    <w:p w14:paraId="4DFA2033" w14:textId="77777777" w:rsidR="00D47746" w:rsidRDefault="00D47746" w:rsidP="009139A6">
      <w:pPr>
        <w:pStyle w:val="NoSpacing"/>
        <w:rPr>
          <w:rFonts w:cs="Times New Roman"/>
          <w:szCs w:val="24"/>
        </w:rPr>
      </w:pPr>
    </w:p>
    <w:p w14:paraId="42182D3B" w14:textId="77777777" w:rsidR="00D47746" w:rsidRDefault="00D47746" w:rsidP="009139A6">
      <w:pPr>
        <w:pStyle w:val="NoSpacing"/>
        <w:rPr>
          <w:rFonts w:cs="Times New Roman"/>
          <w:szCs w:val="24"/>
        </w:rPr>
      </w:pPr>
    </w:p>
    <w:p w14:paraId="7AFA3688" w14:textId="3A2233BD" w:rsidR="00D47746" w:rsidRDefault="00D4774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Nov.1442</w:t>
      </w:r>
      <w:r>
        <w:rPr>
          <w:rFonts w:cs="Times New Roman"/>
          <w:szCs w:val="24"/>
        </w:rPr>
        <w:tab/>
        <w:t>Administration of his lands and possessions was granted.   (W.Y.R. p.164)</w:t>
      </w:r>
    </w:p>
    <w:p w14:paraId="0749253C" w14:textId="77777777" w:rsidR="00D47746" w:rsidRDefault="00D47746" w:rsidP="009139A6">
      <w:pPr>
        <w:pStyle w:val="NoSpacing"/>
        <w:rPr>
          <w:rFonts w:cs="Times New Roman"/>
          <w:szCs w:val="24"/>
        </w:rPr>
      </w:pPr>
    </w:p>
    <w:p w14:paraId="00287025" w14:textId="77777777" w:rsidR="00D47746" w:rsidRDefault="00D47746" w:rsidP="009139A6">
      <w:pPr>
        <w:pStyle w:val="NoSpacing"/>
        <w:rPr>
          <w:rFonts w:cs="Times New Roman"/>
          <w:szCs w:val="24"/>
        </w:rPr>
      </w:pPr>
    </w:p>
    <w:p w14:paraId="31ED0E1B" w14:textId="3ED3AEB0" w:rsidR="00D47746" w:rsidRPr="00D47746" w:rsidRDefault="00D4774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D47746" w:rsidRPr="00D477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4300" w14:textId="77777777" w:rsidR="00D47746" w:rsidRDefault="00D47746" w:rsidP="009139A6">
      <w:r>
        <w:separator/>
      </w:r>
    </w:p>
  </w:endnote>
  <w:endnote w:type="continuationSeparator" w:id="0">
    <w:p w14:paraId="1AEFCFE1" w14:textId="77777777" w:rsidR="00D47746" w:rsidRDefault="00D477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0BB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01E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BE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6A4B" w14:textId="77777777" w:rsidR="00D47746" w:rsidRDefault="00D47746" w:rsidP="009139A6">
      <w:r>
        <w:separator/>
      </w:r>
    </w:p>
  </w:footnote>
  <w:footnote w:type="continuationSeparator" w:id="0">
    <w:p w14:paraId="03D3B7E6" w14:textId="77777777" w:rsidR="00D47746" w:rsidRDefault="00D477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EA9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3BD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4D1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4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774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5EEA6"/>
  <w15:chartTrackingRefBased/>
  <w15:docId w15:val="{5D703A46-48D1-424E-9CC1-DF2BC5D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2023-12-16T07:31:00Z</dcterms:created>
  <dcterms:modified xsi:type="dcterms:W3CDTF">2023-12-16T07:33:00Z</dcterms:modified>
</cp:coreProperties>
</file>